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житловому   будинку здійсненому на земельній ділянці по вул. Ломоносова, 32  (к/н 4610160300:05:001:0206)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4CB907" w14:textId="6557F2C9" w:rsidR="000825FE" w:rsidRPr="000825FE" w:rsidRDefault="000825FE" w:rsidP="000825FE">
      <w:pPr>
        <w:ind w:firstLine="720"/>
        <w:jc w:val="both"/>
        <w:rPr>
          <w:sz w:val="28"/>
          <w:szCs w:val="28"/>
        </w:rPr>
      </w:pPr>
      <w:r w:rsidRPr="000825F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гр.Каліш</w:t>
      </w:r>
      <w:r>
        <w:rPr>
          <w:sz w:val="28"/>
          <w:szCs w:val="28"/>
        </w:rPr>
        <w:t>а</w:t>
      </w:r>
      <w:r w:rsidRPr="000825FE">
        <w:rPr>
          <w:sz w:val="28"/>
          <w:szCs w:val="28"/>
        </w:rPr>
        <w:t xml:space="preserve"> А.Й.,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03.10.2018р. №ЛВ 141182760480,  виконавчий комітет Винниківської міської ради -</w:t>
      </w:r>
    </w:p>
    <w:p w14:paraId="5C6307AD" w14:textId="77777777" w:rsidR="000825FE" w:rsidRPr="000825FE" w:rsidRDefault="000825FE" w:rsidP="000825FE">
      <w:pPr>
        <w:jc w:val="both"/>
        <w:rPr>
          <w:sz w:val="28"/>
          <w:szCs w:val="28"/>
        </w:rPr>
      </w:pPr>
    </w:p>
    <w:p w14:paraId="5E2A5249" w14:textId="77777777" w:rsidR="000825FE" w:rsidRPr="000825FE" w:rsidRDefault="000825FE" w:rsidP="000825FE">
      <w:pPr>
        <w:jc w:val="center"/>
        <w:rPr>
          <w:sz w:val="28"/>
          <w:szCs w:val="28"/>
        </w:rPr>
      </w:pPr>
      <w:r w:rsidRPr="000825FE">
        <w:rPr>
          <w:sz w:val="28"/>
          <w:szCs w:val="28"/>
        </w:rPr>
        <w:t>В И Р І Ш И В :</w:t>
      </w:r>
    </w:p>
    <w:p w14:paraId="18A39D94" w14:textId="77777777" w:rsidR="000825FE" w:rsidRPr="000825FE" w:rsidRDefault="000825FE" w:rsidP="000825FE">
      <w:pPr>
        <w:jc w:val="both"/>
        <w:rPr>
          <w:sz w:val="28"/>
          <w:szCs w:val="28"/>
        </w:rPr>
      </w:pPr>
    </w:p>
    <w:p w14:paraId="57E0EF2F" w14:textId="77777777" w:rsidR="000825FE" w:rsidRPr="000825FE" w:rsidRDefault="000825FE" w:rsidP="000825FE">
      <w:pPr>
        <w:jc w:val="both"/>
        <w:rPr>
          <w:sz w:val="28"/>
          <w:szCs w:val="28"/>
        </w:rPr>
      </w:pPr>
      <w:r w:rsidRPr="000825FE">
        <w:rPr>
          <w:sz w:val="28"/>
          <w:szCs w:val="28"/>
        </w:rPr>
        <w:t>1.</w:t>
      </w:r>
      <w:r w:rsidRPr="000825FE">
        <w:rPr>
          <w:sz w:val="28"/>
          <w:szCs w:val="28"/>
        </w:rPr>
        <w:tab/>
        <w:t>Індивідуальному житловому будинку здійсненому на земельній ділянці  по вул.Ломоносова, 32 (к/н 4610160300:05:00:0206) у м.Винники, присвоїти поштову адресу, а саме: вул. Ломоносова, 32-д у  м.Винники.</w:t>
      </w:r>
    </w:p>
    <w:p w14:paraId="6B44D5A8" w14:textId="77777777" w:rsidR="000825FE" w:rsidRPr="000825FE" w:rsidRDefault="000825FE" w:rsidP="000825FE">
      <w:pPr>
        <w:jc w:val="both"/>
        <w:rPr>
          <w:sz w:val="28"/>
          <w:szCs w:val="28"/>
        </w:rPr>
      </w:pPr>
      <w:r w:rsidRPr="000825FE">
        <w:rPr>
          <w:sz w:val="28"/>
          <w:szCs w:val="28"/>
        </w:rPr>
        <w:t xml:space="preserve">Будинок складається з 4-ти житлових кімнат. Загальна площа будинку становить – 119,8 кв.м., житлова площа будинку становить – 72,5 кв.м. </w:t>
      </w:r>
    </w:p>
    <w:p w14:paraId="4AC58A56" w14:textId="77777777" w:rsidR="000825FE" w:rsidRPr="000825FE" w:rsidRDefault="000825FE" w:rsidP="000825FE">
      <w:pPr>
        <w:jc w:val="both"/>
        <w:rPr>
          <w:sz w:val="28"/>
          <w:szCs w:val="28"/>
        </w:rPr>
      </w:pPr>
      <w:r w:rsidRPr="000825FE">
        <w:rPr>
          <w:sz w:val="28"/>
          <w:szCs w:val="28"/>
        </w:rPr>
        <w:t>2.</w:t>
      </w:r>
      <w:r w:rsidRPr="000825F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F822B2" w14:textId="77777777" w:rsidR="000825FE" w:rsidRPr="000825FE" w:rsidRDefault="000825FE" w:rsidP="000825FE">
      <w:pPr>
        <w:jc w:val="both"/>
        <w:rPr>
          <w:sz w:val="28"/>
          <w:szCs w:val="28"/>
        </w:rPr>
      </w:pPr>
      <w:bookmarkStart w:id="1" w:name="_GoBack"/>
      <w:bookmarkEnd w:id="1"/>
      <w:r w:rsidRPr="000825FE">
        <w:rPr>
          <w:sz w:val="28"/>
          <w:szCs w:val="28"/>
        </w:rPr>
        <w:lastRenderedPageBreak/>
        <w:t>Міський голова</w:t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</w:r>
      <w:r w:rsidRPr="000825FE">
        <w:rPr>
          <w:sz w:val="28"/>
          <w:szCs w:val="28"/>
        </w:rPr>
        <w:tab/>
        <w:t xml:space="preserve">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24203" w14:textId="77777777" w:rsidR="000139E8" w:rsidRDefault="000139E8">
      <w:r>
        <w:separator/>
      </w:r>
    </w:p>
  </w:endnote>
  <w:endnote w:type="continuationSeparator" w:id="0">
    <w:p w14:paraId="39443BDE" w14:textId="77777777" w:rsidR="000139E8" w:rsidRDefault="0001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1EF77" w14:textId="77777777" w:rsidR="000139E8" w:rsidRDefault="000139E8">
      <w:r>
        <w:separator/>
      </w:r>
    </w:p>
  </w:footnote>
  <w:footnote w:type="continuationSeparator" w:id="0">
    <w:p w14:paraId="44364C3C" w14:textId="77777777" w:rsidR="000139E8" w:rsidRDefault="00013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9E8"/>
    <w:rsid w:val="00016DC8"/>
    <w:rsid w:val="00043711"/>
    <w:rsid w:val="000807BF"/>
    <w:rsid w:val="000825F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C7C6F-3F45-432A-9657-19D7180B4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2024-04-29T12:08:00Z</dcterms:modified>
</cp:coreProperties>
</file>