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дачного будинку на земельній   ділянці  по вул. Яворницького (к/н 4610160300:02:003:0113)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D37625" w14:textId="77777777" w:rsidR="00B33160" w:rsidRPr="00B33160" w:rsidRDefault="00B33160" w:rsidP="00B33160">
      <w:pPr>
        <w:ind w:firstLine="720"/>
        <w:jc w:val="both"/>
        <w:rPr>
          <w:sz w:val="28"/>
          <w:szCs w:val="28"/>
        </w:rPr>
      </w:pPr>
      <w:r w:rsidRPr="00B3316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Хамуляк Я.М., беручи до уваги Витяг з Державного реєстру речових прав на нерухоме майно про реєстрацію права власності (і.н.в. 128518409 від 21.06.2018), виконавчий комітет Винниківської міської ради –</w:t>
      </w:r>
    </w:p>
    <w:p w14:paraId="5168406F" w14:textId="77777777" w:rsidR="00B33160" w:rsidRPr="00B33160" w:rsidRDefault="00B33160" w:rsidP="00B33160">
      <w:pPr>
        <w:jc w:val="both"/>
        <w:rPr>
          <w:sz w:val="28"/>
          <w:szCs w:val="28"/>
        </w:rPr>
      </w:pPr>
    </w:p>
    <w:p w14:paraId="277CB7BF" w14:textId="77777777" w:rsidR="00B33160" w:rsidRPr="00B33160" w:rsidRDefault="00B33160" w:rsidP="00B33160">
      <w:pPr>
        <w:jc w:val="center"/>
        <w:rPr>
          <w:sz w:val="28"/>
          <w:szCs w:val="28"/>
        </w:rPr>
      </w:pPr>
      <w:r w:rsidRPr="00B33160">
        <w:rPr>
          <w:sz w:val="28"/>
          <w:szCs w:val="28"/>
        </w:rPr>
        <w:t>ВИРІШИВ:</w:t>
      </w:r>
    </w:p>
    <w:p w14:paraId="76A1D08F" w14:textId="77777777" w:rsidR="00B33160" w:rsidRPr="00B33160" w:rsidRDefault="00B33160" w:rsidP="00B33160">
      <w:pPr>
        <w:jc w:val="both"/>
        <w:rPr>
          <w:sz w:val="28"/>
          <w:szCs w:val="28"/>
        </w:rPr>
      </w:pPr>
    </w:p>
    <w:p w14:paraId="38CAE44D" w14:textId="1951AB76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1.</w:t>
      </w:r>
      <w:r w:rsidRPr="00B33160">
        <w:rPr>
          <w:sz w:val="28"/>
          <w:szCs w:val="28"/>
        </w:rPr>
        <w:tab/>
        <w:t>Видати гр. Хамуляк</w:t>
      </w:r>
      <w:r>
        <w:rPr>
          <w:sz w:val="28"/>
          <w:szCs w:val="28"/>
        </w:rPr>
        <w:t>у</w:t>
      </w:r>
      <w:r w:rsidRPr="00B33160">
        <w:rPr>
          <w:sz w:val="28"/>
          <w:szCs w:val="28"/>
        </w:rPr>
        <w:t xml:space="preserve"> Ярослав</w:t>
      </w:r>
      <w:r>
        <w:rPr>
          <w:sz w:val="28"/>
          <w:szCs w:val="28"/>
        </w:rPr>
        <w:t>у</w:t>
      </w:r>
      <w:r w:rsidRPr="00B33160">
        <w:rPr>
          <w:sz w:val="28"/>
          <w:szCs w:val="28"/>
        </w:rPr>
        <w:t xml:space="preserve"> Миколайовичу будівельний паспорт забудови земельної ділянки на проектування та будівництво дачного будинку на земельній ділянці по вул. Яворницького (к/н 4610160300:02:003:0113)  у м.Винники.</w:t>
      </w:r>
    </w:p>
    <w:p w14:paraId="5AA53C9B" w14:textId="687D084B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2.</w:t>
      </w:r>
      <w:r w:rsidRPr="00B33160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дачного</w:t>
      </w:r>
      <w:r>
        <w:rPr>
          <w:sz w:val="28"/>
          <w:szCs w:val="28"/>
        </w:rPr>
        <w:t xml:space="preserve"> будинку на земельній ділянці</w:t>
      </w:r>
      <w:r w:rsidRPr="00B33160">
        <w:rPr>
          <w:sz w:val="28"/>
          <w:szCs w:val="28"/>
        </w:rPr>
        <w:t xml:space="preserve">  по вул. Яворницького (к/н 4610160300:02:003:0113)  у м.Винники.</w:t>
      </w:r>
    </w:p>
    <w:p w14:paraId="1012EFF6" w14:textId="3A4FD028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3.</w:t>
      </w:r>
      <w:r w:rsidRPr="00B33160">
        <w:rPr>
          <w:sz w:val="28"/>
          <w:szCs w:val="28"/>
        </w:rPr>
        <w:tab/>
        <w:t>Зобов’язати гр. Хамуляк</w:t>
      </w:r>
      <w:r>
        <w:rPr>
          <w:sz w:val="28"/>
          <w:szCs w:val="28"/>
        </w:rPr>
        <w:t>а</w:t>
      </w:r>
      <w:r w:rsidRPr="00B33160">
        <w:rPr>
          <w:sz w:val="28"/>
          <w:szCs w:val="28"/>
        </w:rPr>
        <w:t xml:space="preserve"> Я.М.:</w:t>
      </w:r>
      <w:bookmarkStart w:id="1" w:name="_GoBack"/>
      <w:bookmarkEnd w:id="1"/>
    </w:p>
    <w:p w14:paraId="418C6830" w14:textId="77777777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lastRenderedPageBreak/>
        <w:t>3.1.</w:t>
      </w:r>
      <w:r w:rsidRPr="00B3316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285DFA4" w14:textId="77777777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3.2.</w:t>
      </w:r>
      <w:r w:rsidRPr="00B3316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4E16721" w14:textId="77777777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3.3.</w:t>
      </w:r>
      <w:r w:rsidRPr="00B33160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763E1A94" w14:textId="77777777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3.4.</w:t>
      </w:r>
      <w:r w:rsidRPr="00B3316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78E8571" w14:textId="77777777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3.5.</w:t>
      </w:r>
      <w:r w:rsidRPr="00B3316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1A22C9F" w14:textId="77777777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3.6.</w:t>
      </w:r>
      <w:r w:rsidRPr="00B33160">
        <w:rPr>
          <w:sz w:val="28"/>
          <w:szCs w:val="28"/>
        </w:rPr>
        <w:tab/>
        <w:t xml:space="preserve">Після завершення будівельних робіт з будівництва дачного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596B12C" w14:textId="77777777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3.7.</w:t>
      </w:r>
      <w:r w:rsidRPr="00B3316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1179D8F" w14:textId="6D2B89BC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4.</w:t>
      </w:r>
      <w:r w:rsidRPr="00B33160">
        <w:rPr>
          <w:sz w:val="28"/>
          <w:szCs w:val="28"/>
        </w:rPr>
        <w:tab/>
        <w:t>Роз’яснити гр. Хамуляк</w:t>
      </w:r>
      <w:r>
        <w:rPr>
          <w:sz w:val="28"/>
          <w:szCs w:val="28"/>
        </w:rPr>
        <w:t>у</w:t>
      </w:r>
      <w:r w:rsidRPr="00B33160">
        <w:rPr>
          <w:sz w:val="28"/>
          <w:szCs w:val="28"/>
        </w:rPr>
        <w:t xml:space="preserve"> Я.М., що будівельні роботи можна розпочинати тільки після отримання відповідних дозволів, згідно державних норм та правил.</w:t>
      </w:r>
    </w:p>
    <w:p w14:paraId="02042FC0" w14:textId="77777777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5.</w:t>
      </w:r>
      <w:r w:rsidRPr="00B3316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5A88016" w14:textId="77777777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6.</w:t>
      </w:r>
      <w:r w:rsidRPr="00B3316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C46BF31" w14:textId="77777777" w:rsidR="00B33160" w:rsidRPr="00B33160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7.</w:t>
      </w:r>
      <w:r w:rsidRPr="00B3316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1219B63" w14:textId="77777777" w:rsidR="00B33160" w:rsidRPr="00B33160" w:rsidRDefault="00B33160" w:rsidP="00B33160">
      <w:pPr>
        <w:jc w:val="both"/>
        <w:rPr>
          <w:sz w:val="28"/>
          <w:szCs w:val="28"/>
        </w:rPr>
      </w:pPr>
    </w:p>
    <w:p w14:paraId="2152DD9D" w14:textId="77777777" w:rsidR="00B33160" w:rsidRPr="00B33160" w:rsidRDefault="00B33160" w:rsidP="00B33160">
      <w:pPr>
        <w:jc w:val="both"/>
        <w:rPr>
          <w:sz w:val="28"/>
          <w:szCs w:val="28"/>
        </w:rPr>
      </w:pPr>
    </w:p>
    <w:p w14:paraId="030C8FCE" w14:textId="77777777" w:rsidR="00B33160" w:rsidRPr="00B33160" w:rsidRDefault="00B33160" w:rsidP="00B33160">
      <w:pPr>
        <w:jc w:val="both"/>
        <w:rPr>
          <w:sz w:val="28"/>
          <w:szCs w:val="28"/>
        </w:rPr>
      </w:pPr>
    </w:p>
    <w:p w14:paraId="01C471E0" w14:textId="13F5750E" w:rsidR="00213958" w:rsidRPr="006F2805" w:rsidRDefault="00B33160" w:rsidP="00B33160">
      <w:pPr>
        <w:jc w:val="both"/>
        <w:rPr>
          <w:sz w:val="28"/>
          <w:szCs w:val="28"/>
        </w:rPr>
      </w:pPr>
      <w:r w:rsidRPr="00B33160">
        <w:rPr>
          <w:sz w:val="28"/>
          <w:szCs w:val="28"/>
        </w:rPr>
        <w:t>Міський  голова</w:t>
      </w:r>
      <w:r w:rsidRPr="00B33160">
        <w:rPr>
          <w:sz w:val="28"/>
          <w:szCs w:val="28"/>
        </w:rPr>
        <w:tab/>
      </w:r>
      <w:r w:rsidRPr="00B33160">
        <w:rPr>
          <w:sz w:val="28"/>
          <w:szCs w:val="28"/>
        </w:rPr>
        <w:tab/>
      </w:r>
      <w:r w:rsidRPr="00B33160">
        <w:rPr>
          <w:sz w:val="28"/>
          <w:szCs w:val="28"/>
        </w:rPr>
        <w:tab/>
      </w:r>
      <w:r w:rsidRPr="00B33160">
        <w:rPr>
          <w:sz w:val="28"/>
          <w:szCs w:val="28"/>
        </w:rPr>
        <w:tab/>
      </w:r>
      <w:r w:rsidRPr="00B33160">
        <w:rPr>
          <w:sz w:val="28"/>
          <w:szCs w:val="28"/>
        </w:rPr>
        <w:tab/>
      </w:r>
      <w:r w:rsidRPr="00B33160">
        <w:rPr>
          <w:sz w:val="28"/>
          <w:szCs w:val="28"/>
        </w:rPr>
        <w:tab/>
      </w:r>
      <w:r w:rsidRPr="00B33160">
        <w:rPr>
          <w:sz w:val="28"/>
          <w:szCs w:val="28"/>
        </w:rPr>
        <w:tab/>
        <w:t xml:space="preserve">             </w:t>
      </w:r>
      <w:r w:rsidRPr="00B33160">
        <w:rPr>
          <w:sz w:val="28"/>
          <w:szCs w:val="28"/>
        </w:rPr>
        <w:tab/>
        <w:t>В.Л.Квурт</w:t>
      </w:r>
      <w:r w:rsidRPr="00B3316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E52D5" w14:textId="77777777" w:rsidR="00376713" w:rsidRDefault="00376713">
      <w:r>
        <w:separator/>
      </w:r>
    </w:p>
  </w:endnote>
  <w:endnote w:type="continuationSeparator" w:id="0">
    <w:p w14:paraId="739406B4" w14:textId="77777777" w:rsidR="00376713" w:rsidRDefault="00376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EF6670" w14:textId="77777777" w:rsidR="00376713" w:rsidRDefault="00376713">
      <w:r>
        <w:separator/>
      </w:r>
    </w:p>
  </w:footnote>
  <w:footnote w:type="continuationSeparator" w:id="0">
    <w:p w14:paraId="7AB29C36" w14:textId="77777777" w:rsidR="00376713" w:rsidRDefault="00376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671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31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DC534-91B5-4F10-BB91-2CE611463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2286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2024-04-30T08:03:00Z</dcterms:modified>
</cp:coreProperties>
</file>