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30.11.2018р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353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земельної ділянки   на проектування та будівництво індивідуального житлового будинку  на земельній ділянці по вул.Дмитерка,47 (к/н 4610160300:07:007:0285)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8E4A026" w14:textId="77777777" w:rsidR="0073271E" w:rsidRPr="0073271E" w:rsidRDefault="0073271E" w:rsidP="0073271E">
      <w:pPr>
        <w:ind w:firstLine="720"/>
        <w:jc w:val="both"/>
        <w:rPr>
          <w:sz w:val="28"/>
          <w:szCs w:val="28"/>
        </w:rPr>
      </w:pPr>
      <w:r w:rsidRPr="0073271E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ст.29,  розглянувши заяву гр.Залеської Г.І.,  беручи до уваги Витяг з Державного реєстру речових прав на нерухоме майно про реєстрацію права власності (і.н.в. 139647871 від 01.10.2018р.), виконавчий комітет Винниківської міської ради -</w:t>
      </w:r>
    </w:p>
    <w:p w14:paraId="05E0A7F0" w14:textId="77777777" w:rsidR="0073271E" w:rsidRPr="0073271E" w:rsidRDefault="0073271E" w:rsidP="0073271E">
      <w:pPr>
        <w:jc w:val="both"/>
        <w:rPr>
          <w:sz w:val="28"/>
          <w:szCs w:val="28"/>
        </w:rPr>
      </w:pPr>
    </w:p>
    <w:p w14:paraId="169760FB" w14:textId="77777777" w:rsidR="0073271E" w:rsidRPr="0073271E" w:rsidRDefault="0073271E" w:rsidP="0073271E">
      <w:pPr>
        <w:jc w:val="center"/>
        <w:rPr>
          <w:sz w:val="28"/>
          <w:szCs w:val="28"/>
        </w:rPr>
      </w:pPr>
      <w:bookmarkStart w:id="1" w:name="_GoBack"/>
      <w:bookmarkEnd w:id="1"/>
      <w:r w:rsidRPr="0073271E">
        <w:rPr>
          <w:sz w:val="28"/>
          <w:szCs w:val="28"/>
        </w:rPr>
        <w:t>ВИРІШИВ:</w:t>
      </w:r>
    </w:p>
    <w:p w14:paraId="487038E7" w14:textId="77777777" w:rsidR="0073271E" w:rsidRPr="0073271E" w:rsidRDefault="0073271E" w:rsidP="0073271E">
      <w:pPr>
        <w:jc w:val="both"/>
        <w:rPr>
          <w:sz w:val="28"/>
          <w:szCs w:val="28"/>
        </w:rPr>
      </w:pPr>
    </w:p>
    <w:p w14:paraId="1443C6D8" w14:textId="77777777" w:rsidR="0073271E" w:rsidRPr="0073271E" w:rsidRDefault="0073271E" w:rsidP="0073271E">
      <w:pPr>
        <w:jc w:val="both"/>
        <w:rPr>
          <w:sz w:val="28"/>
          <w:szCs w:val="28"/>
        </w:rPr>
      </w:pPr>
      <w:r w:rsidRPr="0073271E">
        <w:rPr>
          <w:sz w:val="28"/>
          <w:szCs w:val="28"/>
        </w:rPr>
        <w:t>1.</w:t>
      </w:r>
      <w:r w:rsidRPr="0073271E">
        <w:rPr>
          <w:sz w:val="28"/>
          <w:szCs w:val="28"/>
        </w:rPr>
        <w:tab/>
        <w:t xml:space="preserve"> Надати гр.Залеській Галині Іванівні містобудівні умови та обмеження забудови земельної ділянки на проектування та будівництво індивідуального житлового будинку на земельній ділянці по вул.Дмитерка,47 (к/н 4610160300:07:007:0285)  у м.Винники.</w:t>
      </w:r>
    </w:p>
    <w:p w14:paraId="0730068B" w14:textId="77777777" w:rsidR="0073271E" w:rsidRPr="0073271E" w:rsidRDefault="0073271E" w:rsidP="0073271E">
      <w:pPr>
        <w:jc w:val="both"/>
        <w:rPr>
          <w:sz w:val="28"/>
          <w:szCs w:val="28"/>
        </w:rPr>
      </w:pPr>
      <w:r w:rsidRPr="0073271E">
        <w:rPr>
          <w:sz w:val="28"/>
          <w:szCs w:val="28"/>
        </w:rPr>
        <w:t>2.</w:t>
      </w:r>
      <w:r w:rsidRPr="0073271E">
        <w:rPr>
          <w:sz w:val="28"/>
          <w:szCs w:val="28"/>
        </w:rPr>
        <w:tab/>
        <w:t>Доручити відділу містобудування виконати містобудівні умови та обмеження забудови земельної ділянки на проектування та будівництво індивідуального житлового будинку  на земельній ділянці по вул.Дмитерка,47 (к/н 4610160300:07:007:0285)  у м.Винники.</w:t>
      </w:r>
    </w:p>
    <w:p w14:paraId="5877AD34" w14:textId="77777777" w:rsidR="0073271E" w:rsidRPr="0073271E" w:rsidRDefault="0073271E" w:rsidP="0073271E">
      <w:pPr>
        <w:jc w:val="both"/>
        <w:rPr>
          <w:sz w:val="28"/>
          <w:szCs w:val="28"/>
        </w:rPr>
      </w:pPr>
      <w:r w:rsidRPr="0073271E">
        <w:rPr>
          <w:sz w:val="28"/>
          <w:szCs w:val="28"/>
        </w:rPr>
        <w:t>3.</w:t>
      </w:r>
      <w:r w:rsidRPr="0073271E">
        <w:rPr>
          <w:sz w:val="28"/>
          <w:szCs w:val="28"/>
        </w:rPr>
        <w:tab/>
        <w:t>Зобов’язати гр.Залеську Г.І.:</w:t>
      </w:r>
    </w:p>
    <w:p w14:paraId="023C9244" w14:textId="77777777" w:rsidR="0073271E" w:rsidRPr="0073271E" w:rsidRDefault="0073271E" w:rsidP="0073271E">
      <w:pPr>
        <w:jc w:val="both"/>
        <w:rPr>
          <w:sz w:val="28"/>
          <w:szCs w:val="28"/>
        </w:rPr>
      </w:pPr>
      <w:r w:rsidRPr="0073271E">
        <w:rPr>
          <w:sz w:val="28"/>
          <w:szCs w:val="28"/>
        </w:rPr>
        <w:t>3.1.</w:t>
      </w:r>
      <w:r w:rsidRPr="0073271E">
        <w:rPr>
          <w:sz w:val="28"/>
          <w:szCs w:val="28"/>
        </w:rPr>
        <w:tab/>
        <w:t xml:space="preserve">Отримати у встановленому порядку технічні умови на інженерне забезпечення об’єкту містобудування. </w:t>
      </w:r>
    </w:p>
    <w:p w14:paraId="68C3DD2B" w14:textId="77777777" w:rsidR="0073271E" w:rsidRPr="0073271E" w:rsidRDefault="0073271E" w:rsidP="0073271E">
      <w:pPr>
        <w:jc w:val="both"/>
        <w:rPr>
          <w:sz w:val="28"/>
          <w:szCs w:val="28"/>
        </w:rPr>
      </w:pPr>
      <w:r w:rsidRPr="0073271E">
        <w:rPr>
          <w:sz w:val="28"/>
          <w:szCs w:val="28"/>
        </w:rPr>
        <w:t>3.2.</w:t>
      </w:r>
      <w:r w:rsidRPr="0073271E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3D08A9BE" w14:textId="77777777" w:rsidR="0073271E" w:rsidRPr="0073271E" w:rsidRDefault="0073271E" w:rsidP="0073271E">
      <w:pPr>
        <w:jc w:val="both"/>
        <w:rPr>
          <w:sz w:val="28"/>
          <w:szCs w:val="28"/>
        </w:rPr>
      </w:pPr>
      <w:r w:rsidRPr="0073271E">
        <w:rPr>
          <w:sz w:val="28"/>
          <w:szCs w:val="28"/>
        </w:rPr>
        <w:lastRenderedPageBreak/>
        <w:t>3.3.</w:t>
      </w:r>
      <w:r w:rsidRPr="0073271E">
        <w:rPr>
          <w:sz w:val="28"/>
          <w:szCs w:val="28"/>
        </w:rPr>
        <w:tab/>
        <w:t>Звернутись в Департамент  ДАБІ у Львівській області  для  отримання дозвільних документів, які дають право на початок виконання будівельних робіт.</w:t>
      </w:r>
    </w:p>
    <w:p w14:paraId="1064B6D1" w14:textId="77777777" w:rsidR="0073271E" w:rsidRPr="0073271E" w:rsidRDefault="0073271E" w:rsidP="0073271E">
      <w:pPr>
        <w:jc w:val="both"/>
        <w:rPr>
          <w:sz w:val="28"/>
          <w:szCs w:val="28"/>
        </w:rPr>
      </w:pPr>
      <w:r w:rsidRPr="0073271E">
        <w:rPr>
          <w:sz w:val="28"/>
          <w:szCs w:val="28"/>
        </w:rPr>
        <w:t>3.4.</w:t>
      </w:r>
      <w:r w:rsidRPr="0073271E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02C62CC6" w14:textId="77777777" w:rsidR="0073271E" w:rsidRPr="0073271E" w:rsidRDefault="0073271E" w:rsidP="0073271E">
      <w:pPr>
        <w:jc w:val="both"/>
        <w:rPr>
          <w:sz w:val="28"/>
          <w:szCs w:val="28"/>
        </w:rPr>
      </w:pPr>
      <w:r w:rsidRPr="0073271E">
        <w:rPr>
          <w:sz w:val="28"/>
          <w:szCs w:val="28"/>
        </w:rPr>
        <w:t>3.5.</w:t>
      </w:r>
      <w:r w:rsidRPr="0073271E">
        <w:rPr>
          <w:sz w:val="28"/>
          <w:szCs w:val="28"/>
        </w:rPr>
        <w:tab/>
        <w:t xml:space="preserve">Укласти Договір про пайову участь  з виконкомом Винниківської міської ради. </w:t>
      </w:r>
    </w:p>
    <w:p w14:paraId="07B047EE" w14:textId="77777777" w:rsidR="0073271E" w:rsidRPr="0073271E" w:rsidRDefault="0073271E" w:rsidP="0073271E">
      <w:pPr>
        <w:jc w:val="both"/>
        <w:rPr>
          <w:sz w:val="28"/>
          <w:szCs w:val="28"/>
        </w:rPr>
      </w:pPr>
      <w:r w:rsidRPr="0073271E">
        <w:rPr>
          <w:sz w:val="28"/>
          <w:szCs w:val="28"/>
        </w:rPr>
        <w:t xml:space="preserve">3.6. Під час ведення будівельних робіт облаштувати будівельний майданчик. </w:t>
      </w:r>
    </w:p>
    <w:p w14:paraId="10C41815" w14:textId="77777777" w:rsidR="0073271E" w:rsidRPr="0073271E" w:rsidRDefault="0073271E" w:rsidP="0073271E">
      <w:pPr>
        <w:jc w:val="both"/>
        <w:rPr>
          <w:sz w:val="28"/>
          <w:szCs w:val="28"/>
        </w:rPr>
      </w:pPr>
      <w:r w:rsidRPr="0073271E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4DDCA4F3" w14:textId="77777777" w:rsidR="0073271E" w:rsidRPr="0073271E" w:rsidRDefault="0073271E" w:rsidP="0073271E">
      <w:pPr>
        <w:jc w:val="both"/>
        <w:rPr>
          <w:sz w:val="28"/>
          <w:szCs w:val="28"/>
        </w:rPr>
      </w:pPr>
      <w:r w:rsidRPr="0073271E">
        <w:rPr>
          <w:sz w:val="28"/>
          <w:szCs w:val="28"/>
        </w:rPr>
        <w:t>3.7.</w:t>
      </w:r>
      <w:r w:rsidRPr="0073271E">
        <w:rPr>
          <w:sz w:val="28"/>
          <w:szCs w:val="28"/>
        </w:rPr>
        <w:tab/>
        <w:t>Після завершення будівельних робіт з будівництва об’єкту містобудування, оформити у встановленому порядку документи для здачі об’єкту в експлуатацію та подати копію  виконавчому комітету Винниківської міської ради.</w:t>
      </w:r>
    </w:p>
    <w:p w14:paraId="24B0EC3D" w14:textId="77777777" w:rsidR="0073271E" w:rsidRPr="0073271E" w:rsidRDefault="0073271E" w:rsidP="0073271E">
      <w:pPr>
        <w:jc w:val="both"/>
        <w:rPr>
          <w:sz w:val="28"/>
          <w:szCs w:val="28"/>
        </w:rPr>
      </w:pPr>
      <w:r w:rsidRPr="0073271E">
        <w:rPr>
          <w:sz w:val="28"/>
          <w:szCs w:val="28"/>
        </w:rPr>
        <w:t>4.</w:t>
      </w:r>
      <w:r w:rsidRPr="0073271E">
        <w:rPr>
          <w:sz w:val="28"/>
          <w:szCs w:val="28"/>
        </w:rPr>
        <w:tab/>
        <w:t xml:space="preserve">Роз’яснити гр.Залеській Г.І., що будівельні роботи можна розпочинати тільки після отримання відповідних дозволів, згідно державних норм та правил. </w:t>
      </w:r>
    </w:p>
    <w:p w14:paraId="326395CF" w14:textId="77777777" w:rsidR="0073271E" w:rsidRPr="0073271E" w:rsidRDefault="0073271E" w:rsidP="0073271E">
      <w:pPr>
        <w:jc w:val="both"/>
        <w:rPr>
          <w:sz w:val="28"/>
          <w:szCs w:val="28"/>
        </w:rPr>
      </w:pPr>
      <w:r w:rsidRPr="0073271E">
        <w:rPr>
          <w:sz w:val="28"/>
          <w:szCs w:val="28"/>
        </w:rPr>
        <w:t>5.</w:t>
      </w:r>
      <w:r w:rsidRPr="0073271E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1770223" w14:textId="77777777" w:rsidR="0073271E" w:rsidRPr="0073271E" w:rsidRDefault="0073271E" w:rsidP="0073271E">
      <w:pPr>
        <w:jc w:val="both"/>
        <w:rPr>
          <w:sz w:val="28"/>
          <w:szCs w:val="28"/>
        </w:rPr>
      </w:pPr>
    </w:p>
    <w:p w14:paraId="3D99CDAF" w14:textId="77777777" w:rsidR="0073271E" w:rsidRPr="0073271E" w:rsidRDefault="0073271E" w:rsidP="0073271E">
      <w:pPr>
        <w:jc w:val="both"/>
        <w:rPr>
          <w:sz w:val="28"/>
          <w:szCs w:val="28"/>
        </w:rPr>
      </w:pPr>
    </w:p>
    <w:p w14:paraId="50748BAA" w14:textId="77777777" w:rsidR="0073271E" w:rsidRPr="0073271E" w:rsidRDefault="0073271E" w:rsidP="0073271E">
      <w:pPr>
        <w:jc w:val="both"/>
        <w:rPr>
          <w:sz w:val="28"/>
          <w:szCs w:val="28"/>
        </w:rPr>
      </w:pPr>
    </w:p>
    <w:p w14:paraId="221ED17A" w14:textId="77777777" w:rsidR="0073271E" w:rsidRPr="0073271E" w:rsidRDefault="0073271E" w:rsidP="0073271E">
      <w:pPr>
        <w:jc w:val="both"/>
        <w:rPr>
          <w:sz w:val="28"/>
          <w:szCs w:val="28"/>
        </w:rPr>
      </w:pPr>
      <w:r w:rsidRPr="0073271E">
        <w:rPr>
          <w:sz w:val="28"/>
          <w:szCs w:val="28"/>
        </w:rPr>
        <w:t>Міський голова</w:t>
      </w:r>
      <w:r w:rsidRPr="0073271E">
        <w:rPr>
          <w:sz w:val="28"/>
          <w:szCs w:val="28"/>
        </w:rPr>
        <w:tab/>
      </w:r>
      <w:r w:rsidRPr="0073271E">
        <w:rPr>
          <w:sz w:val="28"/>
          <w:szCs w:val="28"/>
        </w:rPr>
        <w:tab/>
      </w:r>
      <w:r w:rsidRPr="0073271E">
        <w:rPr>
          <w:sz w:val="28"/>
          <w:szCs w:val="28"/>
        </w:rPr>
        <w:tab/>
      </w:r>
      <w:r w:rsidRPr="0073271E">
        <w:rPr>
          <w:sz w:val="28"/>
          <w:szCs w:val="28"/>
        </w:rPr>
        <w:tab/>
      </w:r>
      <w:r w:rsidRPr="0073271E">
        <w:rPr>
          <w:sz w:val="28"/>
          <w:szCs w:val="28"/>
        </w:rPr>
        <w:tab/>
      </w:r>
      <w:r w:rsidRPr="0073271E">
        <w:rPr>
          <w:sz w:val="28"/>
          <w:szCs w:val="28"/>
        </w:rPr>
        <w:tab/>
      </w:r>
      <w:r w:rsidRPr="0073271E">
        <w:rPr>
          <w:sz w:val="28"/>
          <w:szCs w:val="28"/>
        </w:rPr>
        <w:tab/>
      </w:r>
      <w:r w:rsidRPr="0073271E">
        <w:rPr>
          <w:sz w:val="28"/>
          <w:szCs w:val="28"/>
        </w:rPr>
        <w:tab/>
        <w:t>В.Л.Квурт</w:t>
      </w:r>
      <w:r w:rsidRPr="0073271E">
        <w:rPr>
          <w:sz w:val="28"/>
          <w:szCs w:val="28"/>
        </w:rPr>
        <w:tab/>
      </w:r>
      <w:r w:rsidRPr="0073271E">
        <w:rPr>
          <w:sz w:val="28"/>
          <w:szCs w:val="28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33CD9E" w14:textId="77777777" w:rsidR="008C2B37" w:rsidRDefault="008C2B37">
      <w:r>
        <w:separator/>
      </w:r>
    </w:p>
  </w:endnote>
  <w:endnote w:type="continuationSeparator" w:id="0">
    <w:p w14:paraId="6ADB9860" w14:textId="77777777" w:rsidR="008C2B37" w:rsidRDefault="008C2B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0C68FC" w14:textId="77777777" w:rsidR="008C2B37" w:rsidRDefault="008C2B37">
      <w:r>
        <w:separator/>
      </w:r>
    </w:p>
  </w:footnote>
  <w:footnote w:type="continuationSeparator" w:id="0">
    <w:p w14:paraId="1DF45675" w14:textId="77777777" w:rsidR="008C2B37" w:rsidRDefault="008C2B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3271E"/>
    <w:rsid w:val="0074539A"/>
    <w:rsid w:val="00747C36"/>
    <w:rsid w:val="007D3399"/>
    <w:rsid w:val="007E1906"/>
    <w:rsid w:val="00844DE4"/>
    <w:rsid w:val="00872FDE"/>
    <w:rsid w:val="008824A2"/>
    <w:rsid w:val="008C2B37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A8758E-37C0-4A8C-98D9-9C48A4F54F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1808</Words>
  <Characters>1032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2024-04-30T12:26:00Z</dcterms:modified>
</cp:coreProperties>
</file>