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на земельній   ділянці  по вул. Липи, 40 (к/н 4610160300:08:001:0003)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A68E96" w14:textId="77777777" w:rsidR="001F7F7C" w:rsidRPr="001F7F7C" w:rsidRDefault="001F7F7C" w:rsidP="001F7F7C">
      <w:pPr>
        <w:ind w:firstLine="720"/>
        <w:rPr>
          <w:sz w:val="28"/>
          <w:szCs w:val="28"/>
        </w:rPr>
      </w:pPr>
      <w:r w:rsidRPr="001F7F7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Іванців В.В., беручи до уваги Витяг з Державного реєстру речових прав на нерухоме майно про реєстрацію права власності (і.н.в. 103041479 від 08.11.2017), виконавчий комітет Винниківської міської ради –</w:t>
      </w:r>
    </w:p>
    <w:p w14:paraId="5BB8EB61" w14:textId="77777777" w:rsidR="001F7F7C" w:rsidRPr="001F7F7C" w:rsidRDefault="001F7F7C" w:rsidP="001F7F7C">
      <w:pPr>
        <w:rPr>
          <w:sz w:val="28"/>
          <w:szCs w:val="28"/>
        </w:rPr>
      </w:pPr>
    </w:p>
    <w:p w14:paraId="602ACEBD" w14:textId="77777777" w:rsidR="001F7F7C" w:rsidRPr="001F7F7C" w:rsidRDefault="001F7F7C" w:rsidP="001F7F7C">
      <w:pPr>
        <w:jc w:val="center"/>
        <w:rPr>
          <w:sz w:val="28"/>
          <w:szCs w:val="28"/>
        </w:rPr>
      </w:pPr>
      <w:r w:rsidRPr="001F7F7C">
        <w:rPr>
          <w:sz w:val="28"/>
          <w:szCs w:val="28"/>
        </w:rPr>
        <w:t>ВИРІШИВ:</w:t>
      </w:r>
    </w:p>
    <w:p w14:paraId="654A1514" w14:textId="77777777" w:rsidR="001F7F7C" w:rsidRPr="001F7F7C" w:rsidRDefault="001F7F7C" w:rsidP="001F7F7C">
      <w:pPr>
        <w:rPr>
          <w:sz w:val="28"/>
          <w:szCs w:val="28"/>
        </w:rPr>
      </w:pPr>
    </w:p>
    <w:p w14:paraId="66179A19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1.</w:t>
      </w:r>
      <w:r w:rsidRPr="001F7F7C">
        <w:rPr>
          <w:sz w:val="28"/>
          <w:szCs w:val="28"/>
        </w:rPr>
        <w:tab/>
        <w:t>Видати гр. Іванців Володимирові Володимировичу будівельний паспорт забудови земельної ділянки на проектування та будівництво індивідуального житлового  будинку на земельній ділянці по вул. Липи, 40 (к/н 4610160300:08:001:0003)  у м.Винники.</w:t>
      </w:r>
    </w:p>
    <w:p w14:paraId="327F9842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2.</w:t>
      </w:r>
      <w:r w:rsidRPr="001F7F7C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 на земельній ділянці по</w:t>
      </w:r>
    </w:p>
    <w:p w14:paraId="6400FA62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lastRenderedPageBreak/>
        <w:t>вул. Липи, 40 (к/н 4610160300:08:001:0003)  у м.Винники.</w:t>
      </w:r>
    </w:p>
    <w:p w14:paraId="14927CB6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3.</w:t>
      </w:r>
      <w:r w:rsidRPr="001F7F7C">
        <w:rPr>
          <w:sz w:val="28"/>
          <w:szCs w:val="28"/>
        </w:rPr>
        <w:tab/>
        <w:t>Зобов’язати гр. Іванців В.В.:</w:t>
      </w:r>
    </w:p>
    <w:p w14:paraId="52C7164D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3.1.</w:t>
      </w:r>
      <w:r w:rsidRPr="001F7F7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AAF6D0D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3.2.</w:t>
      </w:r>
      <w:r w:rsidRPr="001F7F7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6F766D5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3.3.</w:t>
      </w:r>
      <w:r w:rsidRPr="001F7F7C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C30F4CA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3.4.</w:t>
      </w:r>
      <w:r w:rsidRPr="001F7F7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D2BA327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3.5.</w:t>
      </w:r>
      <w:r w:rsidRPr="001F7F7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E1EEABC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3.6.</w:t>
      </w:r>
      <w:r w:rsidRPr="001F7F7C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31FE06D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3.7.</w:t>
      </w:r>
      <w:r w:rsidRPr="001F7F7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8F17CEF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4.</w:t>
      </w:r>
      <w:r w:rsidRPr="001F7F7C">
        <w:rPr>
          <w:sz w:val="28"/>
          <w:szCs w:val="28"/>
        </w:rPr>
        <w:tab/>
        <w:t>Роз’яснити гр. Іванців В.В., що будівельні роботи можна розпочинати тільки після отримання відповідних дозволів, згідно державних норм та правил.</w:t>
      </w:r>
    </w:p>
    <w:p w14:paraId="03528D4F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5.</w:t>
      </w:r>
      <w:r w:rsidRPr="001F7F7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103B0D2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6.</w:t>
      </w:r>
      <w:r w:rsidRPr="001F7F7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5A326B5" w14:textId="77777777" w:rsidR="001F7F7C" w:rsidRPr="001F7F7C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>7.</w:t>
      </w:r>
      <w:r w:rsidRPr="001F7F7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F10C3FE" w14:textId="77777777" w:rsidR="001F7F7C" w:rsidRPr="001F7F7C" w:rsidRDefault="001F7F7C" w:rsidP="001F7F7C">
      <w:pPr>
        <w:rPr>
          <w:sz w:val="28"/>
          <w:szCs w:val="28"/>
        </w:rPr>
      </w:pPr>
    </w:p>
    <w:p w14:paraId="713BEA18" w14:textId="77777777" w:rsidR="001F7F7C" w:rsidRPr="001F7F7C" w:rsidRDefault="001F7F7C" w:rsidP="001F7F7C">
      <w:pPr>
        <w:rPr>
          <w:sz w:val="28"/>
          <w:szCs w:val="28"/>
        </w:rPr>
      </w:pPr>
    </w:p>
    <w:p w14:paraId="2290A09E" w14:textId="77777777" w:rsidR="001F7F7C" w:rsidRPr="001F7F7C" w:rsidRDefault="001F7F7C" w:rsidP="001F7F7C">
      <w:pPr>
        <w:rPr>
          <w:sz w:val="28"/>
          <w:szCs w:val="28"/>
        </w:rPr>
      </w:pPr>
    </w:p>
    <w:p w14:paraId="01C471E0" w14:textId="34C60148" w:rsidR="00213958" w:rsidRPr="006F2805" w:rsidRDefault="001F7F7C" w:rsidP="001F7F7C">
      <w:pPr>
        <w:rPr>
          <w:sz w:val="28"/>
          <w:szCs w:val="28"/>
        </w:rPr>
      </w:pPr>
      <w:r w:rsidRPr="001F7F7C">
        <w:rPr>
          <w:sz w:val="28"/>
          <w:szCs w:val="28"/>
        </w:rPr>
        <w:t xml:space="preserve">В.о. міського голови       </w:t>
      </w:r>
      <w:r>
        <w:rPr>
          <w:sz w:val="28"/>
          <w:szCs w:val="28"/>
        </w:rPr>
        <w:t xml:space="preserve">           </w:t>
      </w:r>
      <w:bookmarkStart w:id="1" w:name="_GoBack"/>
      <w:bookmarkEnd w:id="1"/>
      <w:r w:rsidRPr="001F7F7C">
        <w:rPr>
          <w:sz w:val="28"/>
          <w:szCs w:val="28"/>
        </w:rPr>
        <w:t xml:space="preserve">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37DBE" w14:textId="77777777" w:rsidR="00A32D12" w:rsidRDefault="00A32D12">
      <w:r>
        <w:separator/>
      </w:r>
    </w:p>
  </w:endnote>
  <w:endnote w:type="continuationSeparator" w:id="0">
    <w:p w14:paraId="4C22FBD0" w14:textId="77777777" w:rsidR="00A32D12" w:rsidRDefault="00A32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66D29" w14:textId="77777777" w:rsidR="00A32D12" w:rsidRDefault="00A32D12">
      <w:r>
        <w:separator/>
      </w:r>
    </w:p>
  </w:footnote>
  <w:footnote w:type="continuationSeparator" w:id="0">
    <w:p w14:paraId="42A865E7" w14:textId="77777777" w:rsidR="00A32D12" w:rsidRDefault="00A32D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7F7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2D12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B221D-3694-45DB-A4C9-C3C12B4C3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2345</Words>
  <Characters>1338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2024-05-01T08:07:00Z</dcterms:modified>
</cp:coreProperties>
</file>