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ділянки   на проектування та будівництво багатокварирного житлового будинку (секція №12 на генплані)  на земельних ділянках по вул.Винна Гора (к/н 4610160300:06:001:0004)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0444D29" w14:textId="77777777" w:rsidR="0005182F" w:rsidRPr="0005182F" w:rsidRDefault="0005182F" w:rsidP="0005182F">
      <w:pPr>
        <w:ind w:firstLine="720"/>
        <w:rPr>
          <w:sz w:val="28"/>
          <w:szCs w:val="28"/>
        </w:rPr>
      </w:pPr>
      <w:r w:rsidRPr="0005182F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ст.29,  рішення сесії Винниківської міської ради №471 від 29.03.2012р. «Про надання містобудівних умов та обмежень забудови земельної ділянки», Рішення виконавчого комітету Винниківської міської ради від 27.12.2017р. №382, ДБН А.3.1-5-96 «Організація будівельного виробництва», розглянувши заяву ТзОВ «Квіти Львова Плюс».,  беручи до уваги Витяги з Державного реєстру речових прав на нерухоме майно про реєстрацію іншого речового права (і.н.в. 90836104 від 29.06.2017р.), виконком Винниківської міської ради -</w:t>
      </w:r>
    </w:p>
    <w:p w14:paraId="6750FCFA" w14:textId="77777777" w:rsidR="0005182F" w:rsidRPr="0005182F" w:rsidRDefault="0005182F" w:rsidP="0005182F">
      <w:pPr>
        <w:rPr>
          <w:sz w:val="28"/>
          <w:szCs w:val="28"/>
        </w:rPr>
      </w:pPr>
    </w:p>
    <w:p w14:paraId="2905EFEB" w14:textId="77777777" w:rsidR="0005182F" w:rsidRPr="0005182F" w:rsidRDefault="0005182F" w:rsidP="0005182F">
      <w:pPr>
        <w:jc w:val="center"/>
        <w:rPr>
          <w:sz w:val="28"/>
          <w:szCs w:val="28"/>
        </w:rPr>
      </w:pPr>
      <w:r w:rsidRPr="0005182F">
        <w:rPr>
          <w:sz w:val="28"/>
          <w:szCs w:val="28"/>
        </w:rPr>
        <w:t>ВИРІШИВ:</w:t>
      </w:r>
    </w:p>
    <w:p w14:paraId="63D1CFD4" w14:textId="77777777" w:rsidR="0005182F" w:rsidRPr="0005182F" w:rsidRDefault="0005182F" w:rsidP="0005182F">
      <w:pPr>
        <w:rPr>
          <w:sz w:val="28"/>
          <w:szCs w:val="28"/>
        </w:rPr>
      </w:pPr>
    </w:p>
    <w:p w14:paraId="031EE078" w14:textId="5D27DFE0" w:rsidR="0005182F" w:rsidRPr="0005182F" w:rsidRDefault="0005182F" w:rsidP="0005182F">
      <w:pPr>
        <w:rPr>
          <w:sz w:val="28"/>
          <w:szCs w:val="28"/>
        </w:rPr>
      </w:pPr>
      <w:r w:rsidRPr="0005182F">
        <w:rPr>
          <w:sz w:val="28"/>
          <w:szCs w:val="28"/>
        </w:rPr>
        <w:t>1.</w:t>
      </w:r>
      <w:r w:rsidRPr="0005182F">
        <w:rPr>
          <w:sz w:val="28"/>
          <w:szCs w:val="28"/>
        </w:rPr>
        <w:tab/>
        <w:t xml:space="preserve"> Надати ТзОВ «Квіти Львова Плюс» містобудівні умови та обмеження забудови земельної ділянки на проектування та будівництво багатоквартирного житлового будинку (секція №12 на генплані) на земельній ділянці по вул.Винна Гор</w:t>
      </w:r>
      <w:r>
        <w:rPr>
          <w:sz w:val="28"/>
          <w:szCs w:val="28"/>
        </w:rPr>
        <w:t>а</w:t>
      </w:r>
      <w:r w:rsidRPr="0005182F">
        <w:rPr>
          <w:sz w:val="28"/>
          <w:szCs w:val="28"/>
        </w:rPr>
        <w:t xml:space="preserve"> (к/н 4610160300:06:001:0004) у м.Винники.</w:t>
      </w:r>
    </w:p>
    <w:p w14:paraId="52961703" w14:textId="77777777" w:rsidR="0005182F" w:rsidRPr="0005182F" w:rsidRDefault="0005182F" w:rsidP="0005182F">
      <w:pPr>
        <w:rPr>
          <w:sz w:val="28"/>
          <w:szCs w:val="28"/>
        </w:rPr>
      </w:pPr>
      <w:r w:rsidRPr="0005182F">
        <w:rPr>
          <w:sz w:val="28"/>
          <w:szCs w:val="28"/>
        </w:rPr>
        <w:t>2.</w:t>
      </w:r>
      <w:r w:rsidRPr="0005182F">
        <w:rPr>
          <w:sz w:val="28"/>
          <w:szCs w:val="28"/>
        </w:rPr>
        <w:tab/>
        <w:t>Доручити відділу містобудування виконати містобудівні умови та обмеження забудови земельної ділянки на проектування та будівництво багатоквартирного житлового будинку  на земельній ділянці по вул.Винна Гора (к/н 4610160300:06:001:0004) у м.Винники.</w:t>
      </w:r>
    </w:p>
    <w:p w14:paraId="62FDA981" w14:textId="77777777" w:rsidR="0005182F" w:rsidRPr="0005182F" w:rsidRDefault="0005182F" w:rsidP="0005182F">
      <w:pPr>
        <w:rPr>
          <w:sz w:val="28"/>
          <w:szCs w:val="28"/>
        </w:rPr>
      </w:pPr>
      <w:r w:rsidRPr="0005182F">
        <w:rPr>
          <w:sz w:val="28"/>
          <w:szCs w:val="28"/>
        </w:rPr>
        <w:lastRenderedPageBreak/>
        <w:t>3.</w:t>
      </w:r>
      <w:r w:rsidRPr="0005182F">
        <w:rPr>
          <w:sz w:val="28"/>
          <w:szCs w:val="28"/>
        </w:rPr>
        <w:tab/>
        <w:t>Зобов’язати директора ТзОВ «Квіти Львова Плюс»:</w:t>
      </w:r>
    </w:p>
    <w:p w14:paraId="385C9B6C" w14:textId="77777777" w:rsidR="0005182F" w:rsidRPr="0005182F" w:rsidRDefault="0005182F" w:rsidP="0005182F">
      <w:pPr>
        <w:rPr>
          <w:sz w:val="28"/>
          <w:szCs w:val="28"/>
        </w:rPr>
      </w:pPr>
      <w:r w:rsidRPr="0005182F">
        <w:rPr>
          <w:sz w:val="28"/>
          <w:szCs w:val="28"/>
        </w:rPr>
        <w:t>3.1.</w:t>
      </w:r>
      <w:r w:rsidRPr="0005182F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53C344BE" w14:textId="77777777" w:rsidR="0005182F" w:rsidRPr="0005182F" w:rsidRDefault="0005182F" w:rsidP="0005182F">
      <w:pPr>
        <w:rPr>
          <w:sz w:val="28"/>
          <w:szCs w:val="28"/>
        </w:rPr>
      </w:pPr>
      <w:r w:rsidRPr="0005182F">
        <w:rPr>
          <w:sz w:val="28"/>
          <w:szCs w:val="28"/>
        </w:rPr>
        <w:t>3.2.</w:t>
      </w:r>
      <w:r w:rsidRPr="0005182F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053103F2" w14:textId="77777777" w:rsidR="0005182F" w:rsidRPr="0005182F" w:rsidRDefault="0005182F" w:rsidP="0005182F">
      <w:pPr>
        <w:rPr>
          <w:sz w:val="28"/>
          <w:szCs w:val="28"/>
        </w:rPr>
      </w:pPr>
      <w:r w:rsidRPr="0005182F">
        <w:rPr>
          <w:sz w:val="28"/>
          <w:szCs w:val="28"/>
        </w:rPr>
        <w:t>3.3.</w:t>
      </w:r>
      <w:r w:rsidRPr="0005182F">
        <w:rPr>
          <w:sz w:val="28"/>
          <w:szCs w:val="28"/>
        </w:rPr>
        <w:tab/>
        <w:t>Звернутись в Департамент  ДАБІ у Львівській області  для  отримання дозвільних документів, які дають право на початок виконання будівельних робіт.</w:t>
      </w:r>
    </w:p>
    <w:p w14:paraId="44710300" w14:textId="77777777" w:rsidR="0005182F" w:rsidRPr="0005182F" w:rsidRDefault="0005182F" w:rsidP="0005182F">
      <w:pPr>
        <w:rPr>
          <w:sz w:val="28"/>
          <w:szCs w:val="28"/>
        </w:rPr>
      </w:pPr>
      <w:r w:rsidRPr="0005182F">
        <w:rPr>
          <w:sz w:val="28"/>
          <w:szCs w:val="28"/>
        </w:rPr>
        <w:t>3.4.</w:t>
      </w:r>
      <w:r w:rsidRPr="0005182F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3E8CF7A8" w14:textId="77777777" w:rsidR="0005182F" w:rsidRPr="0005182F" w:rsidRDefault="0005182F" w:rsidP="0005182F">
      <w:pPr>
        <w:rPr>
          <w:sz w:val="28"/>
          <w:szCs w:val="28"/>
        </w:rPr>
      </w:pPr>
      <w:r w:rsidRPr="0005182F">
        <w:rPr>
          <w:sz w:val="28"/>
          <w:szCs w:val="28"/>
        </w:rPr>
        <w:t>3.5.</w:t>
      </w:r>
      <w:r w:rsidRPr="0005182F">
        <w:rPr>
          <w:sz w:val="28"/>
          <w:szCs w:val="28"/>
        </w:rPr>
        <w:tab/>
        <w:t xml:space="preserve">Укласти Договір про пайову участь  з виконкомом Винниківської міської ради. </w:t>
      </w:r>
    </w:p>
    <w:p w14:paraId="4105CE02" w14:textId="77777777" w:rsidR="0005182F" w:rsidRPr="0005182F" w:rsidRDefault="0005182F" w:rsidP="0005182F">
      <w:pPr>
        <w:rPr>
          <w:sz w:val="28"/>
          <w:szCs w:val="28"/>
        </w:rPr>
      </w:pPr>
      <w:r w:rsidRPr="0005182F">
        <w:rPr>
          <w:sz w:val="28"/>
          <w:szCs w:val="28"/>
        </w:rPr>
        <w:t xml:space="preserve">3.6.      Під час ведення будівельних робіт облаштувати будівельний майданчик. </w:t>
      </w:r>
    </w:p>
    <w:p w14:paraId="16BD04BC" w14:textId="77777777" w:rsidR="0005182F" w:rsidRPr="0005182F" w:rsidRDefault="0005182F" w:rsidP="0005182F">
      <w:pPr>
        <w:rPr>
          <w:sz w:val="28"/>
          <w:szCs w:val="28"/>
        </w:rPr>
      </w:pPr>
      <w:r w:rsidRPr="0005182F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6C6B6A40" w14:textId="77777777" w:rsidR="0005182F" w:rsidRPr="0005182F" w:rsidRDefault="0005182F" w:rsidP="0005182F">
      <w:pPr>
        <w:rPr>
          <w:sz w:val="28"/>
          <w:szCs w:val="28"/>
        </w:rPr>
      </w:pPr>
      <w:r w:rsidRPr="0005182F">
        <w:rPr>
          <w:sz w:val="28"/>
          <w:szCs w:val="28"/>
        </w:rPr>
        <w:t>3.7.</w:t>
      </w:r>
      <w:r w:rsidRPr="0005182F">
        <w:rPr>
          <w:sz w:val="28"/>
          <w:szCs w:val="28"/>
        </w:rPr>
        <w:tab/>
        <w:t>Після завершення будівельних робіт з будівництва об’єкту містобудування, оформити у встановленому порядку документи для здачі об’єкту в експлуатацію та подати копію  виконавчому комітету Винниківської міської ради.</w:t>
      </w:r>
    </w:p>
    <w:p w14:paraId="6FD7FDCD" w14:textId="77777777" w:rsidR="0005182F" w:rsidRPr="0005182F" w:rsidRDefault="0005182F" w:rsidP="0005182F">
      <w:pPr>
        <w:rPr>
          <w:sz w:val="28"/>
          <w:szCs w:val="28"/>
        </w:rPr>
      </w:pPr>
      <w:r w:rsidRPr="0005182F">
        <w:rPr>
          <w:sz w:val="28"/>
          <w:szCs w:val="28"/>
        </w:rPr>
        <w:t>4.</w:t>
      </w:r>
      <w:r w:rsidRPr="0005182F">
        <w:rPr>
          <w:sz w:val="28"/>
          <w:szCs w:val="28"/>
        </w:rPr>
        <w:tab/>
        <w:t xml:space="preserve">Роз’яснити директора ТзОВ «Квіти Львова Плюс», що будівельні роботи можна розпочинати тільки після отримання відповідних дозволів, згідно державних норм та правил. </w:t>
      </w:r>
    </w:p>
    <w:p w14:paraId="4C3098AF" w14:textId="77777777" w:rsidR="0005182F" w:rsidRPr="0005182F" w:rsidRDefault="0005182F" w:rsidP="0005182F">
      <w:pPr>
        <w:rPr>
          <w:sz w:val="28"/>
          <w:szCs w:val="28"/>
        </w:rPr>
      </w:pPr>
      <w:r w:rsidRPr="0005182F">
        <w:rPr>
          <w:sz w:val="28"/>
          <w:szCs w:val="28"/>
        </w:rPr>
        <w:t>5.</w:t>
      </w:r>
      <w:r w:rsidRPr="0005182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F5E4B1C" w14:textId="77777777" w:rsidR="0005182F" w:rsidRPr="0005182F" w:rsidRDefault="0005182F" w:rsidP="0005182F">
      <w:pPr>
        <w:rPr>
          <w:sz w:val="28"/>
          <w:szCs w:val="28"/>
        </w:rPr>
      </w:pPr>
    </w:p>
    <w:p w14:paraId="5F7473B2" w14:textId="77777777" w:rsidR="0005182F" w:rsidRPr="0005182F" w:rsidRDefault="0005182F" w:rsidP="0005182F">
      <w:pPr>
        <w:rPr>
          <w:sz w:val="28"/>
          <w:szCs w:val="28"/>
        </w:rPr>
      </w:pPr>
    </w:p>
    <w:p w14:paraId="11875DB1" w14:textId="77777777" w:rsidR="0005182F" w:rsidRPr="0005182F" w:rsidRDefault="0005182F" w:rsidP="0005182F">
      <w:pPr>
        <w:rPr>
          <w:sz w:val="28"/>
          <w:szCs w:val="28"/>
        </w:rPr>
      </w:pPr>
    </w:p>
    <w:p w14:paraId="1122039B" w14:textId="04B79029" w:rsidR="0005182F" w:rsidRPr="0005182F" w:rsidRDefault="0005182F" w:rsidP="0005182F">
      <w:pPr>
        <w:rPr>
          <w:sz w:val="28"/>
          <w:szCs w:val="28"/>
        </w:rPr>
      </w:pPr>
      <w:r w:rsidRPr="0005182F">
        <w:rPr>
          <w:sz w:val="28"/>
          <w:szCs w:val="28"/>
        </w:rPr>
        <w:t>В.о. міського голо</w:t>
      </w:r>
      <w:r>
        <w:rPr>
          <w:sz w:val="28"/>
          <w:szCs w:val="28"/>
        </w:rPr>
        <w:t>ви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</w:t>
      </w:r>
      <w:bookmarkStart w:id="1" w:name="_GoBack"/>
      <w:bookmarkEnd w:id="1"/>
      <w:r w:rsidRPr="0005182F">
        <w:rPr>
          <w:sz w:val="28"/>
          <w:szCs w:val="28"/>
        </w:rPr>
        <w:tab/>
        <w:t>М.Я.Мамут</w:t>
      </w:r>
      <w:r w:rsidRPr="0005182F">
        <w:rPr>
          <w:sz w:val="28"/>
          <w:szCs w:val="28"/>
        </w:rPr>
        <w:tab/>
      </w:r>
      <w:r w:rsidRPr="0005182F">
        <w:rPr>
          <w:sz w:val="28"/>
          <w:szCs w:val="28"/>
        </w:rPr>
        <w:tab/>
      </w:r>
    </w:p>
    <w:p w14:paraId="60F0FC8A" w14:textId="77777777" w:rsidR="0005182F" w:rsidRPr="0005182F" w:rsidRDefault="0005182F" w:rsidP="0005182F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208AB7" w14:textId="77777777" w:rsidR="001C2857" w:rsidRDefault="001C2857">
      <w:r>
        <w:separator/>
      </w:r>
    </w:p>
  </w:endnote>
  <w:endnote w:type="continuationSeparator" w:id="0">
    <w:p w14:paraId="15430BE0" w14:textId="77777777" w:rsidR="001C2857" w:rsidRDefault="001C2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8FE669" w14:textId="77777777" w:rsidR="001C2857" w:rsidRDefault="001C2857">
      <w:r>
        <w:separator/>
      </w:r>
    </w:p>
  </w:footnote>
  <w:footnote w:type="continuationSeparator" w:id="0">
    <w:p w14:paraId="4BE090AC" w14:textId="77777777" w:rsidR="001C2857" w:rsidRDefault="001C28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182F"/>
    <w:rsid w:val="000807BF"/>
    <w:rsid w:val="001125AA"/>
    <w:rsid w:val="00197762"/>
    <w:rsid w:val="001A16D8"/>
    <w:rsid w:val="001A2D70"/>
    <w:rsid w:val="001B53EB"/>
    <w:rsid w:val="001C2857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B434D7-CB4C-4EAF-A283-FB8210551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2052</Words>
  <Characters>1171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2024-05-01T08:43:00Z</dcterms:modified>
</cp:coreProperties>
</file>