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14.12.2018р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358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 "Капітальний ремонт    проїзду до кладовища по вул. Шевченка 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51B101F1" w14:textId="77777777" w:rsidR="00A43E27" w:rsidRPr="00A43E27" w:rsidRDefault="00A43E27" w:rsidP="00A43E27">
      <w:pPr>
        <w:ind w:firstLine="720"/>
        <w:jc w:val="both"/>
        <w:rPr>
          <w:sz w:val="28"/>
          <w:szCs w:val="28"/>
        </w:rPr>
      </w:pPr>
      <w:r w:rsidRPr="00A43E27">
        <w:rPr>
          <w:sz w:val="28"/>
          <w:szCs w:val="28"/>
        </w:rPr>
        <w:t>Керуючись Законом України «Про місцеве самоврядування в Україні» на виконання рішення Винниківської міської ради від 20.12.2017 року №1161 « Про міський бюджет м. Винники на 2018 рік» із змінами та доповненнями,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 ( зі змінами), виконавчий комітет Винниківської міської ради:</w:t>
      </w:r>
    </w:p>
    <w:p w14:paraId="0EA44CFA" w14:textId="77777777" w:rsidR="00A43E27" w:rsidRPr="00A43E27" w:rsidRDefault="00A43E27" w:rsidP="00A43E27">
      <w:pPr>
        <w:jc w:val="both"/>
        <w:rPr>
          <w:sz w:val="28"/>
          <w:szCs w:val="28"/>
        </w:rPr>
      </w:pPr>
    </w:p>
    <w:p w14:paraId="5029BECD" w14:textId="5B5C80FA" w:rsidR="00A43E27" w:rsidRDefault="00A43E27" w:rsidP="00A43E27">
      <w:pPr>
        <w:jc w:val="both"/>
        <w:rPr>
          <w:sz w:val="28"/>
          <w:szCs w:val="28"/>
        </w:rPr>
      </w:pPr>
      <w:r w:rsidRPr="00A43E27">
        <w:rPr>
          <w:sz w:val="28"/>
          <w:szCs w:val="28"/>
        </w:rPr>
        <w:t xml:space="preserve">                                                                   ВИРІШИВ:</w:t>
      </w:r>
    </w:p>
    <w:p w14:paraId="06CCD097" w14:textId="77777777" w:rsidR="00A43E27" w:rsidRPr="00A43E27" w:rsidRDefault="00A43E27" w:rsidP="00A43E27">
      <w:pPr>
        <w:jc w:val="both"/>
        <w:rPr>
          <w:sz w:val="28"/>
          <w:szCs w:val="28"/>
        </w:rPr>
      </w:pPr>
      <w:bookmarkStart w:id="1" w:name="_GoBack"/>
      <w:bookmarkEnd w:id="1"/>
    </w:p>
    <w:p w14:paraId="6C89B036" w14:textId="77777777" w:rsidR="00A43E27" w:rsidRPr="00A43E27" w:rsidRDefault="00A43E27" w:rsidP="00A43E27">
      <w:pPr>
        <w:jc w:val="both"/>
        <w:rPr>
          <w:sz w:val="28"/>
          <w:szCs w:val="28"/>
        </w:rPr>
      </w:pPr>
      <w:r w:rsidRPr="00A43E27">
        <w:rPr>
          <w:sz w:val="28"/>
          <w:szCs w:val="28"/>
        </w:rPr>
        <w:t>1.Затвердити  проектно-кошторисну документацію  «Капітальний ремонт проїзду до кладовища по вул. Шевченка у м. Винники»</w:t>
      </w:r>
    </w:p>
    <w:p w14:paraId="7939FD7A" w14:textId="77777777" w:rsidR="00A43E27" w:rsidRPr="00A43E27" w:rsidRDefault="00A43E27" w:rsidP="00A43E27">
      <w:pPr>
        <w:jc w:val="both"/>
        <w:rPr>
          <w:sz w:val="28"/>
          <w:szCs w:val="28"/>
        </w:rPr>
      </w:pPr>
    </w:p>
    <w:p w14:paraId="40BE26E2" w14:textId="77777777" w:rsidR="00A43E27" w:rsidRPr="00A43E27" w:rsidRDefault="00A43E27" w:rsidP="00A43E27">
      <w:pPr>
        <w:jc w:val="both"/>
        <w:rPr>
          <w:sz w:val="28"/>
          <w:szCs w:val="28"/>
        </w:rPr>
      </w:pPr>
      <w:r w:rsidRPr="00A43E27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59E685CA" w14:textId="77777777" w:rsidR="00A43E27" w:rsidRPr="00A43E27" w:rsidRDefault="00A43E27" w:rsidP="00A43E27">
      <w:pPr>
        <w:jc w:val="both"/>
        <w:rPr>
          <w:sz w:val="28"/>
          <w:szCs w:val="28"/>
        </w:rPr>
      </w:pPr>
    </w:p>
    <w:p w14:paraId="7BA7807A" w14:textId="77777777" w:rsidR="00A43E27" w:rsidRPr="00A43E27" w:rsidRDefault="00A43E27" w:rsidP="00A43E27">
      <w:pPr>
        <w:jc w:val="both"/>
        <w:rPr>
          <w:sz w:val="28"/>
          <w:szCs w:val="28"/>
        </w:rPr>
      </w:pPr>
    </w:p>
    <w:p w14:paraId="01C471E0" w14:textId="63F8D050" w:rsidR="00213958" w:rsidRPr="006F2805" w:rsidRDefault="00A43E27" w:rsidP="00A43E27">
      <w:pPr>
        <w:jc w:val="both"/>
        <w:rPr>
          <w:sz w:val="28"/>
          <w:szCs w:val="28"/>
        </w:rPr>
      </w:pPr>
      <w:r w:rsidRPr="00A43E27">
        <w:rPr>
          <w:sz w:val="28"/>
          <w:szCs w:val="28"/>
        </w:rPr>
        <w:t xml:space="preserve"> Міський голова                                                                                Квурт В.Л.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40D220" w14:textId="77777777" w:rsidR="00AF465A" w:rsidRDefault="00AF465A">
      <w:r>
        <w:separator/>
      </w:r>
    </w:p>
  </w:endnote>
  <w:endnote w:type="continuationSeparator" w:id="0">
    <w:p w14:paraId="1BF4D0ED" w14:textId="77777777" w:rsidR="00AF465A" w:rsidRDefault="00AF46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ADE158D" w14:textId="77777777" w:rsidR="00AF465A" w:rsidRDefault="00AF465A">
      <w:r>
        <w:separator/>
      </w:r>
    </w:p>
  </w:footnote>
  <w:footnote w:type="continuationSeparator" w:id="0">
    <w:p w14:paraId="579205A0" w14:textId="77777777" w:rsidR="00AF465A" w:rsidRDefault="00AF46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43E27"/>
    <w:rsid w:val="00A769F3"/>
    <w:rsid w:val="00A84DA2"/>
    <w:rsid w:val="00A87585"/>
    <w:rsid w:val="00A9594B"/>
    <w:rsid w:val="00AE7596"/>
    <w:rsid w:val="00AF465A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670245-B471-4C08-A761-B5990B1E0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889</Words>
  <Characters>508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2024-05-01T10:14:00Z</dcterms:modified>
</cp:coreProperties>
</file>