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3D9C2" w14:textId="77777777" w:rsidR="00666C6B" w:rsidRPr="00666C6B" w:rsidRDefault="00666C6B" w:rsidP="00666C6B">
      <w:pPr>
        <w:ind w:firstLine="720"/>
        <w:rPr>
          <w:sz w:val="28"/>
          <w:szCs w:val="28"/>
        </w:rPr>
      </w:pPr>
      <w:bookmarkStart w:id="1" w:name="_GoBack"/>
      <w:bookmarkEnd w:id="1"/>
      <w:r w:rsidRPr="00666C6B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заяви гр. Шпіцера Я.В. та Тимчишин О.А., згідно  актів обстеження зелених насаджень, що підлягають видаленню, від 06.12.2018р., виконавчий комітет Винниківської міської ради</w:t>
      </w:r>
    </w:p>
    <w:p w14:paraId="4845E249" w14:textId="77777777" w:rsidR="00666C6B" w:rsidRPr="00666C6B" w:rsidRDefault="00666C6B" w:rsidP="00666C6B">
      <w:pPr>
        <w:rPr>
          <w:sz w:val="28"/>
          <w:szCs w:val="28"/>
        </w:rPr>
      </w:pPr>
    </w:p>
    <w:p w14:paraId="3C06D932" w14:textId="5CCCCC59" w:rsid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  <w:t>В И Р І Ш И В :</w:t>
      </w:r>
    </w:p>
    <w:p w14:paraId="37C86247" w14:textId="77777777" w:rsidR="00666C6B" w:rsidRPr="00666C6B" w:rsidRDefault="00666C6B" w:rsidP="00666C6B">
      <w:pPr>
        <w:rPr>
          <w:sz w:val="28"/>
          <w:szCs w:val="28"/>
        </w:rPr>
      </w:pPr>
    </w:p>
    <w:p w14:paraId="6DC7225C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>1.</w:t>
      </w:r>
      <w:r w:rsidRPr="00666C6B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0B7E2367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     - вул. Галицька,13 згідно акту обстеження зелених насаджень, що підлягають видаленню, в кількості 3 шт.</w:t>
      </w:r>
    </w:p>
    <w:p w14:paraId="0120E330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    2.   Дати дозвіл на видалення зелених насаджень на території м. Винники за адресою:</w:t>
      </w:r>
    </w:p>
    <w:p w14:paraId="65B867D3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                - вул.  Галицька,8 згідно акту обстеження зелених насаджень, що підлягають </w:t>
      </w:r>
    </w:p>
    <w:p w14:paraId="6E73FD1E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          видаленню, в кількості 1 шт.</w:t>
      </w:r>
    </w:p>
    <w:p w14:paraId="72C249AD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>3.</w:t>
      </w:r>
      <w:r w:rsidRPr="00666C6B">
        <w:rPr>
          <w:sz w:val="28"/>
          <w:szCs w:val="28"/>
        </w:rPr>
        <w:tab/>
        <w:t xml:space="preserve">Відповідно до п.4 «Порядку видалення дерев, кущів, газонів і квітників у населених </w:t>
      </w:r>
    </w:p>
    <w:p w14:paraId="229173B3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пунктах» сплату відновної вартості зелених насаджень не проводити.</w:t>
      </w:r>
    </w:p>
    <w:p w14:paraId="41106BA0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>4.</w:t>
      </w:r>
      <w:r w:rsidRPr="00666C6B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2DFDAB8C" w14:textId="77777777" w:rsidR="00666C6B" w:rsidRPr="00666C6B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>5.</w:t>
      </w:r>
      <w:r w:rsidRPr="00666C6B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666C6B">
        <w:rPr>
          <w:sz w:val="28"/>
          <w:szCs w:val="28"/>
        </w:rPr>
        <w:tab/>
      </w:r>
    </w:p>
    <w:p w14:paraId="77AAEC34" w14:textId="77777777" w:rsidR="00666C6B" w:rsidRPr="00666C6B" w:rsidRDefault="00666C6B" w:rsidP="00666C6B">
      <w:pPr>
        <w:rPr>
          <w:sz w:val="28"/>
          <w:szCs w:val="28"/>
        </w:rPr>
      </w:pPr>
    </w:p>
    <w:p w14:paraId="01C471E0" w14:textId="697F898D" w:rsidR="00213958" w:rsidRPr="006F2805" w:rsidRDefault="00666C6B" w:rsidP="00666C6B">
      <w:pPr>
        <w:rPr>
          <w:sz w:val="28"/>
          <w:szCs w:val="28"/>
        </w:rPr>
      </w:pPr>
      <w:r w:rsidRPr="00666C6B">
        <w:rPr>
          <w:sz w:val="28"/>
          <w:szCs w:val="28"/>
        </w:rPr>
        <w:t xml:space="preserve">      Міський голова</w:t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</w:r>
      <w:r w:rsidRPr="00666C6B">
        <w:rPr>
          <w:sz w:val="28"/>
          <w:szCs w:val="28"/>
        </w:rPr>
        <w:tab/>
        <w:t xml:space="preserve">            </w:t>
      </w:r>
      <w:r w:rsidRPr="00666C6B">
        <w:rPr>
          <w:sz w:val="28"/>
          <w:szCs w:val="28"/>
        </w:rPr>
        <w:tab/>
        <w:t>Квурт В. 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CCE4D" w14:textId="77777777" w:rsidR="0078540A" w:rsidRDefault="0078540A">
      <w:r>
        <w:separator/>
      </w:r>
    </w:p>
  </w:endnote>
  <w:endnote w:type="continuationSeparator" w:id="0">
    <w:p w14:paraId="169E17E9" w14:textId="77777777" w:rsidR="0078540A" w:rsidRDefault="0078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04554" w14:textId="77777777" w:rsidR="0078540A" w:rsidRDefault="0078540A">
      <w:r>
        <w:separator/>
      </w:r>
    </w:p>
  </w:footnote>
  <w:footnote w:type="continuationSeparator" w:id="0">
    <w:p w14:paraId="5D524668" w14:textId="77777777" w:rsidR="0078540A" w:rsidRDefault="00785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C6B"/>
    <w:rsid w:val="006D0736"/>
    <w:rsid w:val="006D5737"/>
    <w:rsid w:val="006E3AEB"/>
    <w:rsid w:val="006F2805"/>
    <w:rsid w:val="00713369"/>
    <w:rsid w:val="00715141"/>
    <w:rsid w:val="0074539A"/>
    <w:rsid w:val="00747C36"/>
    <w:rsid w:val="0078540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6589A-3553-4773-8CCB-E379FB87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2024-05-01T10:28:00Z</dcterms:modified>
</cp:coreProperties>
</file>