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садового будинку на земельній ділянці                        за адресою "Шляховик" дачний кооператив (к/н 4610160300:07:002:0176)                   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EAC027" w14:textId="77777777" w:rsidR="007411C0" w:rsidRPr="007411C0" w:rsidRDefault="007411C0" w:rsidP="007411C0">
      <w:pPr>
        <w:ind w:firstLine="720"/>
        <w:jc w:val="both"/>
        <w:rPr>
          <w:sz w:val="28"/>
          <w:szCs w:val="28"/>
        </w:rPr>
      </w:pPr>
      <w:r w:rsidRPr="007411C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Федорович О.Б., беручи до уваги Витяг з Державного реєстру речових прав на нерухоме майно про реєстрацію права власності     (і.н.в. 24937994 від 30.07.2014), виконавчий комітет Винниківської міської ради –</w:t>
      </w:r>
    </w:p>
    <w:p w14:paraId="06DA8737" w14:textId="77777777" w:rsidR="007411C0" w:rsidRPr="007411C0" w:rsidRDefault="007411C0" w:rsidP="007411C0">
      <w:pPr>
        <w:jc w:val="both"/>
        <w:rPr>
          <w:sz w:val="28"/>
          <w:szCs w:val="28"/>
        </w:rPr>
      </w:pPr>
    </w:p>
    <w:p w14:paraId="088203CE" w14:textId="77777777" w:rsidR="007411C0" w:rsidRPr="007411C0" w:rsidRDefault="007411C0" w:rsidP="007411C0">
      <w:pPr>
        <w:jc w:val="center"/>
        <w:rPr>
          <w:sz w:val="28"/>
          <w:szCs w:val="28"/>
        </w:rPr>
      </w:pPr>
      <w:r w:rsidRPr="007411C0">
        <w:rPr>
          <w:sz w:val="28"/>
          <w:szCs w:val="28"/>
        </w:rPr>
        <w:t>ВИРІШИВ:</w:t>
      </w:r>
    </w:p>
    <w:p w14:paraId="7ED89980" w14:textId="77777777" w:rsidR="007411C0" w:rsidRPr="007411C0" w:rsidRDefault="007411C0" w:rsidP="007411C0">
      <w:pPr>
        <w:jc w:val="both"/>
        <w:rPr>
          <w:sz w:val="28"/>
          <w:szCs w:val="28"/>
        </w:rPr>
      </w:pPr>
    </w:p>
    <w:p w14:paraId="5685AF05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1.</w:t>
      </w:r>
      <w:r w:rsidRPr="007411C0">
        <w:rPr>
          <w:sz w:val="28"/>
          <w:szCs w:val="28"/>
        </w:rPr>
        <w:tab/>
        <w:t>Видати гр. Федорович Оксані Богданівні будівельний паспорт забудови земельної ділянки на проектування та будівництво садового будинку на земельній ділянці за адресою «Шляховик» дачний кооператив (к/н 4610160300:07:002:0176) у м.Винники.</w:t>
      </w:r>
    </w:p>
    <w:p w14:paraId="619845D4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2.</w:t>
      </w:r>
      <w:r w:rsidRPr="007411C0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садового будинку на </w:t>
      </w:r>
      <w:r w:rsidRPr="007411C0">
        <w:rPr>
          <w:sz w:val="28"/>
          <w:szCs w:val="28"/>
        </w:rPr>
        <w:lastRenderedPageBreak/>
        <w:t>земельній ділянці за адресою «Шляховик» дачний кооператив (к/н 4610160300:07:002:0176) у м.Винник.</w:t>
      </w:r>
    </w:p>
    <w:p w14:paraId="29BBCF40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3.</w:t>
      </w:r>
      <w:r w:rsidRPr="007411C0">
        <w:rPr>
          <w:sz w:val="28"/>
          <w:szCs w:val="28"/>
        </w:rPr>
        <w:tab/>
        <w:t>Зобов’язати гр. Федорович О.Б.:</w:t>
      </w:r>
    </w:p>
    <w:p w14:paraId="250AA00B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3.1.</w:t>
      </w:r>
      <w:r w:rsidRPr="007411C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3AA9F03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3.2.</w:t>
      </w:r>
      <w:r w:rsidRPr="007411C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3A307D6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3.3.</w:t>
      </w:r>
      <w:r w:rsidRPr="007411C0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0707D1B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3.4.</w:t>
      </w:r>
      <w:r w:rsidRPr="007411C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67C188C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3.5.</w:t>
      </w:r>
      <w:r w:rsidRPr="007411C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1C6A55B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3.6.</w:t>
      </w:r>
      <w:r w:rsidRPr="007411C0">
        <w:rPr>
          <w:sz w:val="28"/>
          <w:szCs w:val="28"/>
        </w:rPr>
        <w:tab/>
        <w:t xml:space="preserve">Після завершення будівельних робіт з будівництва садового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CC241B2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3.7.</w:t>
      </w:r>
      <w:r w:rsidRPr="007411C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35EEE88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4.</w:t>
      </w:r>
      <w:r w:rsidRPr="007411C0">
        <w:rPr>
          <w:sz w:val="28"/>
          <w:szCs w:val="28"/>
        </w:rPr>
        <w:tab/>
        <w:t>Роз’яснити гр. Федорович О.Б., що будівельні роботи можна розпочинати тільки після отримання відповідних дозволів, згідно державних норм та правил.</w:t>
      </w:r>
    </w:p>
    <w:p w14:paraId="3BF198F8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5.</w:t>
      </w:r>
      <w:r w:rsidRPr="007411C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E863976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6.</w:t>
      </w:r>
      <w:r w:rsidRPr="007411C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E5735C4" w14:textId="77777777" w:rsidR="007411C0" w:rsidRPr="007411C0" w:rsidRDefault="007411C0" w:rsidP="007411C0">
      <w:pPr>
        <w:jc w:val="both"/>
        <w:rPr>
          <w:sz w:val="28"/>
          <w:szCs w:val="28"/>
        </w:rPr>
      </w:pPr>
      <w:r w:rsidRPr="007411C0">
        <w:rPr>
          <w:sz w:val="28"/>
          <w:szCs w:val="28"/>
        </w:rPr>
        <w:t>7.</w:t>
      </w:r>
      <w:r w:rsidRPr="007411C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2B66823" w14:textId="77777777" w:rsidR="007411C0" w:rsidRPr="007411C0" w:rsidRDefault="007411C0" w:rsidP="007411C0">
      <w:pPr>
        <w:jc w:val="both"/>
        <w:rPr>
          <w:sz w:val="28"/>
          <w:szCs w:val="28"/>
        </w:rPr>
      </w:pPr>
    </w:p>
    <w:p w14:paraId="1AC5C894" w14:textId="77777777" w:rsidR="007411C0" w:rsidRPr="007411C0" w:rsidRDefault="007411C0" w:rsidP="007411C0">
      <w:pPr>
        <w:jc w:val="both"/>
        <w:rPr>
          <w:sz w:val="28"/>
          <w:szCs w:val="28"/>
        </w:rPr>
      </w:pPr>
    </w:p>
    <w:p w14:paraId="30ACA2A5" w14:textId="77777777" w:rsidR="007411C0" w:rsidRPr="007411C0" w:rsidRDefault="007411C0" w:rsidP="007411C0">
      <w:pPr>
        <w:jc w:val="both"/>
        <w:rPr>
          <w:sz w:val="28"/>
          <w:szCs w:val="28"/>
        </w:rPr>
      </w:pPr>
    </w:p>
    <w:p w14:paraId="01C471E0" w14:textId="53B6E098" w:rsidR="00213958" w:rsidRPr="006F2805" w:rsidRDefault="007411C0" w:rsidP="007411C0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</w:t>
      </w:r>
      <w:r w:rsidRPr="007411C0">
        <w:rPr>
          <w:sz w:val="28"/>
          <w:szCs w:val="28"/>
        </w:rPr>
        <w:t>іськ</w:t>
      </w:r>
      <w:r>
        <w:rPr>
          <w:sz w:val="28"/>
          <w:szCs w:val="28"/>
        </w:rPr>
        <w:t>ого</w:t>
      </w:r>
      <w:r w:rsidRPr="007411C0">
        <w:rPr>
          <w:sz w:val="28"/>
          <w:szCs w:val="28"/>
        </w:rPr>
        <w:t xml:space="preserve">  голов</w:t>
      </w:r>
      <w:r>
        <w:rPr>
          <w:sz w:val="28"/>
          <w:szCs w:val="28"/>
        </w:rPr>
        <w:t>и</w:t>
      </w:r>
      <w:r w:rsidRPr="007411C0">
        <w:rPr>
          <w:sz w:val="28"/>
          <w:szCs w:val="28"/>
        </w:rPr>
        <w:tab/>
      </w:r>
      <w:r w:rsidRPr="007411C0">
        <w:rPr>
          <w:sz w:val="28"/>
          <w:szCs w:val="28"/>
        </w:rPr>
        <w:tab/>
      </w:r>
      <w:r w:rsidRPr="007411C0">
        <w:rPr>
          <w:sz w:val="28"/>
          <w:szCs w:val="28"/>
        </w:rPr>
        <w:tab/>
      </w:r>
      <w:r w:rsidRPr="007411C0">
        <w:rPr>
          <w:sz w:val="28"/>
          <w:szCs w:val="28"/>
        </w:rPr>
        <w:tab/>
      </w:r>
      <w:r w:rsidRPr="007411C0">
        <w:rPr>
          <w:sz w:val="28"/>
          <w:szCs w:val="28"/>
        </w:rPr>
        <w:tab/>
        <w:t xml:space="preserve">             </w:t>
      </w:r>
      <w:bookmarkStart w:id="1" w:name="_GoBack"/>
      <w:bookmarkEnd w:id="1"/>
      <w:r w:rsidRPr="007411C0">
        <w:rPr>
          <w:sz w:val="28"/>
          <w:szCs w:val="28"/>
        </w:rPr>
        <w:tab/>
      </w:r>
      <w:r>
        <w:rPr>
          <w:sz w:val="28"/>
          <w:szCs w:val="28"/>
        </w:rPr>
        <w:t>М.Я.Мамут</w:t>
      </w:r>
      <w:r w:rsidRPr="007411C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314FE" w14:textId="77777777" w:rsidR="0063028A" w:rsidRDefault="0063028A">
      <w:r>
        <w:separator/>
      </w:r>
    </w:p>
  </w:endnote>
  <w:endnote w:type="continuationSeparator" w:id="0">
    <w:p w14:paraId="21388732" w14:textId="77777777" w:rsidR="0063028A" w:rsidRDefault="0063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4F9A73" w14:textId="77777777" w:rsidR="0063028A" w:rsidRDefault="0063028A">
      <w:r>
        <w:separator/>
      </w:r>
    </w:p>
  </w:footnote>
  <w:footnote w:type="continuationSeparator" w:id="0">
    <w:p w14:paraId="14CDD85F" w14:textId="77777777" w:rsidR="0063028A" w:rsidRDefault="00630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028A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11C0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238C0-5063-4B29-982C-C21F2211C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2353</Words>
  <Characters>1342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2024-05-03T09:44:00Z</dcterms:modified>
</cp:coreProperties>
</file>