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  ділянці  по вул. Яворницького (к/н 4610160300:02:003:0152)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0CBB10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Дрозд І.І., беручи до уваги Витяг з Державного реєстру речових прав на нерухоме майно про реєстрацію права власності      (і.н.в. 107039870 від 11.12.2017), виконавчий комітет Винниківської міської ради –</w:t>
      </w:r>
    </w:p>
    <w:p w14:paraId="62714CEC" w14:textId="77777777" w:rsidR="00865D30" w:rsidRPr="00865D30" w:rsidRDefault="00865D30" w:rsidP="00865D30">
      <w:pPr>
        <w:rPr>
          <w:sz w:val="28"/>
          <w:szCs w:val="28"/>
        </w:rPr>
      </w:pPr>
    </w:p>
    <w:p w14:paraId="2FA0DA2B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ВИРІШИВ:</w:t>
      </w:r>
    </w:p>
    <w:p w14:paraId="48DE74B1" w14:textId="77777777" w:rsidR="00865D30" w:rsidRPr="00865D30" w:rsidRDefault="00865D30" w:rsidP="00865D30">
      <w:pPr>
        <w:rPr>
          <w:sz w:val="28"/>
          <w:szCs w:val="28"/>
        </w:rPr>
      </w:pPr>
    </w:p>
    <w:p w14:paraId="192F98AC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1.</w:t>
      </w:r>
      <w:r w:rsidRPr="00865D30">
        <w:rPr>
          <w:sz w:val="28"/>
          <w:szCs w:val="28"/>
        </w:rPr>
        <w:tab/>
        <w:t>Видати гр. Дрозд Ірині Іванівні будівельний паспорт забудови земельної ділянки на проектування та будівництво індивідуального житлового  будинку на земельній ділянці по вул. Яворницького (к/н 4610160300:02:003:0152)  у м.Винники.</w:t>
      </w:r>
    </w:p>
    <w:p w14:paraId="5200C750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2.</w:t>
      </w:r>
      <w:r w:rsidRPr="00865D30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865D30">
        <w:rPr>
          <w:sz w:val="28"/>
          <w:szCs w:val="28"/>
        </w:rPr>
        <w:lastRenderedPageBreak/>
        <w:t>житлового  будинку  на земельній ділянці по вул. Яворницького (к/н 4610160300:02:003:0152)  у м.Винники.</w:t>
      </w:r>
    </w:p>
    <w:p w14:paraId="02EB372F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3.</w:t>
      </w:r>
      <w:r w:rsidRPr="00865D30">
        <w:rPr>
          <w:sz w:val="28"/>
          <w:szCs w:val="28"/>
        </w:rPr>
        <w:tab/>
        <w:t>Зобов’язати гр. Дрозд І.І.:</w:t>
      </w:r>
    </w:p>
    <w:p w14:paraId="14B0C7DD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3.1.</w:t>
      </w:r>
      <w:r w:rsidRPr="00865D3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CF02F32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3.2.</w:t>
      </w:r>
      <w:r w:rsidRPr="00865D3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54F6DB4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3.3.</w:t>
      </w:r>
      <w:r w:rsidRPr="00865D3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3305261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3.4.</w:t>
      </w:r>
      <w:r w:rsidRPr="00865D3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FD531B8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3.5.</w:t>
      </w:r>
      <w:r w:rsidRPr="00865D3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0E161EC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3.6.</w:t>
      </w:r>
      <w:r w:rsidRPr="00865D30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1765ACC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3.7.</w:t>
      </w:r>
      <w:r w:rsidRPr="00865D3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4862990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4.</w:t>
      </w:r>
      <w:r w:rsidRPr="00865D30">
        <w:rPr>
          <w:sz w:val="28"/>
          <w:szCs w:val="28"/>
        </w:rPr>
        <w:tab/>
        <w:t>Роз’яснити гр. Дрозд І.І., що будівельні роботи можна розпочинати тільки після отримання відповідних дозволів, згідно державних норм та правил.</w:t>
      </w:r>
    </w:p>
    <w:p w14:paraId="69F550E7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5.</w:t>
      </w:r>
      <w:r w:rsidRPr="00865D3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32D94B9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6.</w:t>
      </w:r>
      <w:r w:rsidRPr="00865D3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6AF38C7" w14:textId="77777777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>7.</w:t>
      </w:r>
      <w:r w:rsidRPr="00865D3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21ED49" w14:textId="77777777" w:rsidR="00865D30" w:rsidRPr="00865D30" w:rsidRDefault="00865D30" w:rsidP="00865D30">
      <w:pPr>
        <w:rPr>
          <w:sz w:val="28"/>
          <w:szCs w:val="28"/>
        </w:rPr>
      </w:pPr>
    </w:p>
    <w:p w14:paraId="2F98BC76" w14:textId="77777777" w:rsidR="00865D30" w:rsidRPr="00865D30" w:rsidRDefault="00865D30" w:rsidP="00865D30">
      <w:pPr>
        <w:rPr>
          <w:sz w:val="28"/>
          <w:szCs w:val="28"/>
        </w:rPr>
      </w:pPr>
    </w:p>
    <w:p w14:paraId="1182D93C" w14:textId="77777777" w:rsidR="00865D30" w:rsidRPr="00865D30" w:rsidRDefault="00865D30" w:rsidP="00865D30">
      <w:pPr>
        <w:rPr>
          <w:sz w:val="28"/>
          <w:szCs w:val="28"/>
        </w:rPr>
      </w:pPr>
    </w:p>
    <w:p w14:paraId="63D481A0" w14:textId="3F55B932" w:rsidR="00865D30" w:rsidRPr="00865D30" w:rsidRDefault="00865D30" w:rsidP="00865D30">
      <w:pPr>
        <w:rPr>
          <w:sz w:val="28"/>
          <w:szCs w:val="28"/>
        </w:rPr>
      </w:pPr>
      <w:r w:rsidRPr="00865D30">
        <w:rPr>
          <w:sz w:val="28"/>
          <w:szCs w:val="28"/>
        </w:rPr>
        <w:t xml:space="preserve">В.о. міського голови   </w:t>
      </w:r>
      <w:bookmarkStart w:id="1" w:name="_GoBack"/>
      <w:bookmarkEnd w:id="1"/>
      <w:r w:rsidRPr="00865D30">
        <w:rPr>
          <w:sz w:val="28"/>
          <w:szCs w:val="28"/>
        </w:rPr>
        <w:t xml:space="preserve">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BEF22" w14:textId="77777777" w:rsidR="00F065FC" w:rsidRDefault="00F065FC">
      <w:r>
        <w:separator/>
      </w:r>
    </w:p>
  </w:endnote>
  <w:endnote w:type="continuationSeparator" w:id="0">
    <w:p w14:paraId="0F8FCC10" w14:textId="77777777" w:rsidR="00F065FC" w:rsidRDefault="00F06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EA584" w14:textId="77777777" w:rsidR="00F065FC" w:rsidRDefault="00F065FC">
      <w:r>
        <w:separator/>
      </w:r>
    </w:p>
  </w:footnote>
  <w:footnote w:type="continuationSeparator" w:id="0">
    <w:p w14:paraId="0B99C8F9" w14:textId="77777777" w:rsidR="00F065FC" w:rsidRDefault="00F06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5D3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65FC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888D7-5DF4-4934-AE5F-7FF7FB3A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2359</Words>
  <Characters>1346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2024-05-03T09:48:00Z</dcterms:modified>
</cp:coreProperties>
</file>