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27.12.2018р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388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переведення дачного (садового) будинку №24 в дачному   кооперативі "Любитель" по вул.Котляревського, (діл. №24)  у м.Винники у жилий будинок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03E6BEE" w14:textId="77777777" w:rsidR="006A0BCF" w:rsidRPr="006A0BCF" w:rsidRDefault="006A0BCF" w:rsidP="006A0BCF">
      <w:pPr>
        <w:ind w:firstLine="720"/>
        <w:rPr>
          <w:sz w:val="28"/>
          <w:szCs w:val="28"/>
        </w:rPr>
      </w:pPr>
      <w:r w:rsidRPr="006A0BCF">
        <w:rPr>
          <w:sz w:val="28"/>
          <w:szCs w:val="28"/>
        </w:rP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 Мельничука О.П., беручи до уваги Витяг з Державного реєстру речових прав на нерухоме майно про реєстрацію права власності (і.н.в. 123995093               від 15.05.2018), «Звіт про проведення технічного огляду дачного (садового) будинку», виконаний експертом Кархутом І.І. від 22.10.2018р., виконком Винниківської міської  ради –</w:t>
      </w:r>
    </w:p>
    <w:p w14:paraId="15BF3E83" w14:textId="77777777" w:rsidR="006A0BCF" w:rsidRPr="006A0BCF" w:rsidRDefault="006A0BCF" w:rsidP="006A0BCF">
      <w:pPr>
        <w:rPr>
          <w:sz w:val="28"/>
          <w:szCs w:val="28"/>
        </w:rPr>
      </w:pPr>
    </w:p>
    <w:p w14:paraId="64CDF224" w14:textId="77777777" w:rsidR="006A0BCF" w:rsidRPr="006A0BCF" w:rsidRDefault="006A0BCF" w:rsidP="006A0BCF">
      <w:pPr>
        <w:jc w:val="center"/>
        <w:rPr>
          <w:sz w:val="28"/>
          <w:szCs w:val="28"/>
        </w:rPr>
      </w:pPr>
      <w:r w:rsidRPr="006A0BCF">
        <w:rPr>
          <w:sz w:val="28"/>
          <w:szCs w:val="28"/>
        </w:rPr>
        <w:t>ВИРІШИВ:</w:t>
      </w:r>
    </w:p>
    <w:p w14:paraId="4BCF4504" w14:textId="77777777" w:rsidR="006A0BCF" w:rsidRPr="006A0BCF" w:rsidRDefault="006A0BCF" w:rsidP="006A0BCF">
      <w:pPr>
        <w:rPr>
          <w:sz w:val="28"/>
          <w:szCs w:val="28"/>
        </w:rPr>
      </w:pPr>
    </w:p>
    <w:p w14:paraId="6997808B" w14:textId="77777777" w:rsidR="006A0BCF" w:rsidRPr="006A0BCF" w:rsidRDefault="006A0BCF" w:rsidP="006A0BCF">
      <w:pPr>
        <w:rPr>
          <w:sz w:val="28"/>
          <w:szCs w:val="28"/>
        </w:rPr>
      </w:pPr>
      <w:r w:rsidRPr="006A0BCF">
        <w:rPr>
          <w:sz w:val="28"/>
          <w:szCs w:val="28"/>
        </w:rPr>
        <w:t>1.</w:t>
      </w:r>
      <w:r w:rsidRPr="006A0BCF">
        <w:rPr>
          <w:sz w:val="28"/>
          <w:szCs w:val="28"/>
        </w:rPr>
        <w:tab/>
        <w:t xml:space="preserve">Затвердити висновок міжвідомчої комісії виконкому Винниківської міської ради (протокол №17 §02 від 22.12.2018р.) про те, що дачний будинок №24 в дачному кооперативі «Любитель» по вул.Котляревського (діл. №24) у м.Винники відповідає вимогам державних будівельних норм та може експлуатуватися як жилий будинок. </w:t>
      </w:r>
    </w:p>
    <w:p w14:paraId="742B4962" w14:textId="77777777" w:rsidR="006A0BCF" w:rsidRPr="006A0BCF" w:rsidRDefault="006A0BCF" w:rsidP="006A0BCF">
      <w:pPr>
        <w:rPr>
          <w:sz w:val="28"/>
          <w:szCs w:val="28"/>
        </w:rPr>
      </w:pPr>
      <w:r w:rsidRPr="006A0BCF">
        <w:rPr>
          <w:sz w:val="28"/>
          <w:szCs w:val="28"/>
        </w:rPr>
        <w:t>Будинок складається з 2-х літніх житлових кімнат. Загальна площа будинку становить – 77,4 кв.м., житлова площа будинку становить – 22,0 кв.м.</w:t>
      </w:r>
    </w:p>
    <w:p w14:paraId="3BAB1C3A" w14:textId="77777777" w:rsidR="006A0BCF" w:rsidRPr="006A0BCF" w:rsidRDefault="006A0BCF" w:rsidP="006A0BCF">
      <w:pPr>
        <w:rPr>
          <w:sz w:val="28"/>
          <w:szCs w:val="28"/>
        </w:rPr>
      </w:pPr>
      <w:r w:rsidRPr="006A0BCF">
        <w:rPr>
          <w:sz w:val="28"/>
          <w:szCs w:val="28"/>
        </w:rPr>
        <w:t>2.</w:t>
      </w:r>
      <w:r w:rsidRPr="006A0BCF">
        <w:rPr>
          <w:sz w:val="28"/>
          <w:szCs w:val="28"/>
        </w:rPr>
        <w:tab/>
        <w:t xml:space="preserve">Надати дозвіл гр. Мельничуку Олександру Павловичу на переведення дачного (садового) будинку №24 в дачному кооперативі «Любитель» по вул.Котляревського,      (діл. №24, к/н 4610160300:07:003:0196) у м.Винники, у жилий будинок. </w:t>
      </w:r>
    </w:p>
    <w:p w14:paraId="2E66BF01" w14:textId="77777777" w:rsidR="006A0BCF" w:rsidRPr="006A0BCF" w:rsidRDefault="006A0BCF" w:rsidP="006A0BCF">
      <w:pPr>
        <w:rPr>
          <w:sz w:val="28"/>
          <w:szCs w:val="28"/>
        </w:rPr>
      </w:pPr>
      <w:r w:rsidRPr="006A0BCF">
        <w:rPr>
          <w:sz w:val="28"/>
          <w:szCs w:val="28"/>
        </w:rPr>
        <w:lastRenderedPageBreak/>
        <w:t>3.</w:t>
      </w:r>
      <w:r w:rsidRPr="006A0BCF">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F51AC0E" w14:textId="17650812" w:rsidR="006A0BCF" w:rsidRPr="006A0BCF" w:rsidRDefault="006A0BCF" w:rsidP="006A0BCF">
      <w:pPr>
        <w:rPr>
          <w:sz w:val="28"/>
          <w:szCs w:val="28"/>
        </w:rPr>
      </w:pPr>
      <w:bookmarkStart w:id="1" w:name="_GoBack"/>
      <w:bookmarkEnd w:id="1"/>
    </w:p>
    <w:p w14:paraId="4B423DC6" w14:textId="77777777" w:rsidR="006A0BCF" w:rsidRPr="006A0BCF" w:rsidRDefault="006A0BCF" w:rsidP="006A0BCF">
      <w:pPr>
        <w:rPr>
          <w:sz w:val="28"/>
          <w:szCs w:val="28"/>
        </w:rPr>
      </w:pPr>
    </w:p>
    <w:p w14:paraId="4748A09B" w14:textId="77777777" w:rsidR="006A0BCF" w:rsidRPr="006A0BCF" w:rsidRDefault="006A0BCF" w:rsidP="006A0BCF">
      <w:pPr>
        <w:rPr>
          <w:sz w:val="28"/>
          <w:szCs w:val="28"/>
        </w:rPr>
      </w:pPr>
    </w:p>
    <w:p w14:paraId="484645AE" w14:textId="77777777" w:rsidR="006A0BCF" w:rsidRPr="006A0BCF" w:rsidRDefault="006A0BCF" w:rsidP="006A0BCF">
      <w:pPr>
        <w:rPr>
          <w:sz w:val="28"/>
          <w:szCs w:val="28"/>
        </w:rPr>
      </w:pPr>
    </w:p>
    <w:p w14:paraId="4AEC0937" w14:textId="77777777" w:rsidR="006A0BCF" w:rsidRPr="006A0BCF" w:rsidRDefault="006A0BCF" w:rsidP="006A0BCF">
      <w:pPr>
        <w:rPr>
          <w:sz w:val="28"/>
          <w:szCs w:val="28"/>
        </w:rPr>
      </w:pPr>
    </w:p>
    <w:p w14:paraId="01C471E0" w14:textId="5C2A5720" w:rsidR="00213958" w:rsidRPr="006F2805" w:rsidRDefault="006A0BCF" w:rsidP="006A0BCF">
      <w:pPr>
        <w:rPr>
          <w:sz w:val="28"/>
          <w:szCs w:val="28"/>
        </w:rPr>
      </w:pPr>
      <w:r w:rsidRPr="006A0BCF">
        <w:rPr>
          <w:sz w:val="28"/>
          <w:szCs w:val="28"/>
        </w:rPr>
        <w:t>Міський  голова</w:t>
      </w:r>
      <w:r w:rsidRPr="006A0BCF">
        <w:rPr>
          <w:sz w:val="28"/>
          <w:szCs w:val="28"/>
        </w:rPr>
        <w:tab/>
      </w:r>
      <w:r w:rsidRPr="006A0BCF">
        <w:rPr>
          <w:sz w:val="28"/>
          <w:szCs w:val="28"/>
        </w:rPr>
        <w:tab/>
      </w:r>
      <w:r w:rsidRPr="006A0BCF">
        <w:rPr>
          <w:sz w:val="28"/>
          <w:szCs w:val="28"/>
        </w:rPr>
        <w:tab/>
      </w:r>
      <w:r w:rsidRPr="006A0BCF">
        <w:rPr>
          <w:sz w:val="28"/>
          <w:szCs w:val="28"/>
        </w:rPr>
        <w:tab/>
      </w:r>
      <w:r w:rsidRPr="006A0BCF">
        <w:rPr>
          <w:sz w:val="28"/>
          <w:szCs w:val="28"/>
        </w:rPr>
        <w:tab/>
      </w:r>
      <w:r w:rsidRPr="006A0BCF">
        <w:rPr>
          <w:sz w:val="28"/>
          <w:szCs w:val="28"/>
        </w:rPr>
        <w:tab/>
      </w:r>
      <w:r w:rsidRPr="006A0BCF">
        <w:rPr>
          <w:sz w:val="28"/>
          <w:szCs w:val="28"/>
        </w:rPr>
        <w:tab/>
      </w:r>
      <w:r w:rsidRPr="006A0BCF">
        <w:rPr>
          <w:sz w:val="28"/>
          <w:szCs w:val="28"/>
        </w:rPr>
        <w:tab/>
        <w:t>В.Л.Квурт</w:t>
      </w:r>
      <w:r w:rsidRPr="006A0BCF">
        <w:rPr>
          <w:sz w:val="28"/>
          <w:szCs w:val="28"/>
        </w:rPr>
        <w:tab/>
      </w:r>
      <w:r w:rsidRPr="006A0BCF">
        <w:rPr>
          <w:sz w:val="28"/>
          <w:szCs w:val="28"/>
        </w:rPr>
        <w:tab/>
      </w:r>
      <w:r w:rsidRPr="006A0BCF">
        <w:rPr>
          <w:sz w:val="28"/>
          <w:szCs w:val="28"/>
        </w:rPr>
        <w:tab/>
      </w:r>
      <w:r w:rsidRPr="006A0BCF">
        <w:rPr>
          <w:sz w:val="28"/>
          <w:szCs w:val="28"/>
        </w:rPr>
        <w:tab/>
      </w:r>
      <w:r w:rsidRPr="006A0BCF">
        <w:rPr>
          <w:sz w:val="28"/>
          <w:szCs w:val="28"/>
        </w:rPr>
        <w:tab/>
      </w:r>
      <w:r w:rsidRPr="006A0BCF">
        <w:rPr>
          <w:sz w:val="28"/>
          <w:szCs w:val="28"/>
        </w:rPr>
        <w:tab/>
      </w:r>
      <w:r w:rsidRPr="006A0BCF">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F176A" w14:textId="77777777" w:rsidR="00661A6D" w:rsidRDefault="00661A6D">
      <w:r>
        <w:separator/>
      </w:r>
    </w:p>
  </w:endnote>
  <w:endnote w:type="continuationSeparator" w:id="0">
    <w:p w14:paraId="6730D9F7" w14:textId="77777777" w:rsidR="00661A6D" w:rsidRDefault="00661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FA316" w14:textId="77777777" w:rsidR="00661A6D" w:rsidRDefault="00661A6D">
      <w:r>
        <w:separator/>
      </w:r>
    </w:p>
  </w:footnote>
  <w:footnote w:type="continuationSeparator" w:id="0">
    <w:p w14:paraId="74ED8F96" w14:textId="77777777" w:rsidR="00661A6D" w:rsidRDefault="00661A6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1A6D"/>
    <w:rsid w:val="0066252A"/>
    <w:rsid w:val="006A0BCF"/>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05310-5E86-4DDF-AD0B-2B9032D5C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1319</Words>
  <Characters>752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2024-05-03T09:02:00Z</dcterms:modified>
</cp:coreProperties>
</file>