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DBD449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 від 8.01.2019 року),  виконавчий комітет Винниківської  міської  ради –  </w:t>
      </w:r>
    </w:p>
    <w:p w14:paraId="4F6BA54C" w14:textId="77777777" w:rsidR="000F0D2E" w:rsidRPr="000F0D2E" w:rsidRDefault="000F0D2E" w:rsidP="000F0D2E">
      <w:pPr>
        <w:rPr>
          <w:sz w:val="28"/>
          <w:szCs w:val="28"/>
        </w:rPr>
      </w:pPr>
    </w:p>
    <w:p w14:paraId="6FB137F6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</w:t>
      </w:r>
      <w:r w:rsidRPr="000F0D2E">
        <w:rPr>
          <w:sz w:val="28"/>
          <w:szCs w:val="28"/>
        </w:rPr>
        <w:tab/>
        <w:t xml:space="preserve">Надати матеріальну допомогу наступним громадянам м. Винники: </w:t>
      </w:r>
    </w:p>
    <w:p w14:paraId="7CBCD305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1.1.</w:t>
      </w:r>
      <w:r w:rsidRPr="000F0D2E">
        <w:rPr>
          <w:sz w:val="28"/>
          <w:szCs w:val="28"/>
        </w:rPr>
        <w:tab/>
        <w:t>Остренському Олександру Миколайовичу, 1959 р.н., учаснику бойових дій на лікування, що проживає у м. Винники, вул. Кільцева, 9 кв.86, на суму – 1000 грн;</w:t>
      </w:r>
    </w:p>
    <w:p w14:paraId="72F8745A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1.2.</w:t>
      </w:r>
      <w:r w:rsidRPr="000F0D2E">
        <w:rPr>
          <w:sz w:val="28"/>
          <w:szCs w:val="28"/>
        </w:rPr>
        <w:tab/>
        <w:t>Біді Марії Василівні, 1959 р.н., інваліду 2-ї групи на лікування, що проживає у м. Винники, вул. Кільцева, 6 кв.20, на суму -  5000 грн;</w:t>
      </w:r>
    </w:p>
    <w:p w14:paraId="4094A58B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1.3.</w:t>
      </w:r>
      <w:r w:rsidRPr="000F0D2E">
        <w:rPr>
          <w:sz w:val="28"/>
          <w:szCs w:val="28"/>
        </w:rPr>
        <w:tab/>
        <w:t>Кулібабі Оксані Петрівні, 1957 р.н., пенсіонерці, на лікування та післяопераційну реабілітацію, що проживає у м. Винники, вул. Яворницького, 8 , на суму - 2000 грн;</w:t>
      </w:r>
    </w:p>
    <w:p w14:paraId="219FA149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1.4.</w:t>
      </w:r>
      <w:r w:rsidRPr="000F0D2E">
        <w:rPr>
          <w:sz w:val="28"/>
          <w:szCs w:val="28"/>
        </w:rPr>
        <w:tab/>
        <w:t>Івахненко Катерині Михайлівні, 1928 р.н., на лікування, що проживає у м. Винники, вул.  Стуса, 25 кв.1, на суму - 1000 грн;</w:t>
      </w:r>
    </w:p>
    <w:p w14:paraId="03FB348E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1.5.</w:t>
      </w:r>
      <w:r w:rsidRPr="000F0D2E">
        <w:rPr>
          <w:sz w:val="28"/>
          <w:szCs w:val="28"/>
        </w:rPr>
        <w:tab/>
        <w:t>Ташак Стефанії Мар’янівні, 1935 р.н., на лікування,  що проживає у м. Винники, вул. Забава, 69а, на суму - 1000 грн;</w:t>
      </w:r>
    </w:p>
    <w:p w14:paraId="571BE68E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lastRenderedPageBreak/>
        <w:t>1.6.</w:t>
      </w:r>
      <w:r w:rsidRPr="000F0D2E">
        <w:rPr>
          <w:sz w:val="28"/>
          <w:szCs w:val="28"/>
        </w:rPr>
        <w:tab/>
        <w:t>Яровій Ользі Михайлівні, 1963 р.н., інваліду 3-ї групи на лікування, що проживає у м. Винники, вул. Кільцева, 8 кв.15, на суму – 500 грн;</w:t>
      </w:r>
    </w:p>
    <w:p w14:paraId="6468AD8D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1.7.</w:t>
      </w:r>
      <w:r w:rsidRPr="000F0D2E">
        <w:rPr>
          <w:sz w:val="28"/>
          <w:szCs w:val="28"/>
        </w:rPr>
        <w:tab/>
        <w:t>Стефанишин Наталії Євгенівні, 1974 р.н, інваліду 1-ї групи з дитинства, на лікування, що проживає у м. Винники, вул. Забава, 119, на суму – 1000 грн;</w:t>
      </w:r>
    </w:p>
    <w:p w14:paraId="1ED6DD81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1.8.</w:t>
      </w:r>
      <w:r w:rsidRPr="000F0D2E">
        <w:rPr>
          <w:sz w:val="28"/>
          <w:szCs w:val="28"/>
        </w:rPr>
        <w:tab/>
        <w:t>Кметь Оксані Володимирівні, 1987 р.н., на лікування дитини – інваліда з дитинства – Кметя Т.С. 2014 р.н.,( багатодітна сім’я ), що проживає у м. Винники, вул. Івасюка, 1а кв.5, на суму – 1500 грн;</w:t>
      </w:r>
    </w:p>
    <w:p w14:paraId="33FC6B31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1.9.</w:t>
      </w:r>
      <w:r w:rsidRPr="000F0D2E">
        <w:rPr>
          <w:sz w:val="28"/>
          <w:szCs w:val="28"/>
        </w:rPr>
        <w:tab/>
        <w:t>Буляк Світлані Вікторівні, 1982 р.н., на лікування дитини – інваліда з дитинства - Буляка І.Ю. 2004 р.н., (багатодітна сім’я), що проживає у м. Винники, вул. І.Франка, 101, на суму -2000 грн;</w:t>
      </w:r>
    </w:p>
    <w:p w14:paraId="75A8FBA8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1.10.</w:t>
      </w:r>
      <w:r w:rsidRPr="000F0D2E">
        <w:rPr>
          <w:sz w:val="28"/>
          <w:szCs w:val="28"/>
        </w:rPr>
        <w:tab/>
        <w:t>Рудій Роксолані Петрівні, 1979 р.н, одинокій матері, що проживає у м. Винники, вул. Стрілецька, 81а, на суму – 700 грн;</w:t>
      </w:r>
    </w:p>
    <w:p w14:paraId="6ECB5975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1.11.</w:t>
      </w:r>
      <w:r w:rsidRPr="000F0D2E">
        <w:rPr>
          <w:sz w:val="28"/>
          <w:szCs w:val="28"/>
        </w:rPr>
        <w:tab/>
        <w:t>Чех Марії Ярославівні, 1983 р.н., інваліду 3-ї групи, на лікування, що проживає у м. Винники, вул. І.Франка, 17в, на суму – 1000 грн;</w:t>
      </w:r>
    </w:p>
    <w:p w14:paraId="0A33E068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1.12.</w:t>
      </w:r>
      <w:r w:rsidRPr="000F0D2E">
        <w:rPr>
          <w:sz w:val="28"/>
          <w:szCs w:val="28"/>
        </w:rPr>
        <w:tab/>
        <w:t>Богач Ользі Ярославівні, 1948 р.н., на лікування, що проживає у м. Винники, вул. Стефаника, 6а, на суму – 1500 грн.</w:t>
      </w:r>
    </w:p>
    <w:p w14:paraId="0334B5D9" w14:textId="77777777" w:rsidR="000F0D2E" w:rsidRPr="000F0D2E" w:rsidRDefault="000F0D2E" w:rsidP="000F0D2E">
      <w:pPr>
        <w:rPr>
          <w:sz w:val="28"/>
          <w:szCs w:val="28"/>
        </w:rPr>
      </w:pPr>
    </w:p>
    <w:p w14:paraId="183104ED" w14:textId="77777777" w:rsidR="000F0D2E" w:rsidRPr="000F0D2E" w:rsidRDefault="000F0D2E" w:rsidP="000F0D2E">
      <w:pPr>
        <w:rPr>
          <w:sz w:val="28"/>
          <w:szCs w:val="28"/>
        </w:rPr>
      </w:pPr>
    </w:p>
    <w:p w14:paraId="2B96A954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2.   Надати матеріальну допомогу на поховання громадян, що проживали та були зареєстровані у м. Винники:</w:t>
      </w:r>
    </w:p>
    <w:p w14:paraId="4DEAD2F5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2.1. Довженко Михайлу Олексійовичу, 1994  р.н., що проживає у м. Винники, вул. Мирна, 8, на поховання брата – Городецького Ю.В., який на час смерті проживав та був зареєстрований за адресою: м. Винники, вул. Мирна, 8 , на суму - 2000 грн;</w:t>
      </w:r>
    </w:p>
    <w:p w14:paraId="44ABD9DE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>2.2. Величко Олександру Володимировичу, 1978 р.н., що проживає у м. Винники, вул. Кільцева, 7 кв.29 на поховання швагра – Величко М.М., який на час смерті проживав та був зареєстрований за адресою: м. Винники, вул.  Кільцева, 7 кв.29, на суму - 2000 грн.</w:t>
      </w:r>
    </w:p>
    <w:p w14:paraId="0FD203D3" w14:textId="77777777" w:rsidR="000F0D2E" w:rsidRPr="000F0D2E" w:rsidRDefault="000F0D2E" w:rsidP="000F0D2E">
      <w:pPr>
        <w:rPr>
          <w:sz w:val="28"/>
          <w:szCs w:val="28"/>
        </w:rPr>
      </w:pPr>
    </w:p>
    <w:p w14:paraId="06E977E5" w14:textId="77777777" w:rsidR="000F0D2E" w:rsidRPr="000F0D2E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 xml:space="preserve">3.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45A92F2F" w14:textId="77777777" w:rsidR="000F0D2E" w:rsidRPr="000F0D2E" w:rsidRDefault="000F0D2E" w:rsidP="000F0D2E">
      <w:pPr>
        <w:rPr>
          <w:sz w:val="28"/>
          <w:szCs w:val="28"/>
        </w:rPr>
      </w:pPr>
    </w:p>
    <w:p w14:paraId="0683F140" w14:textId="77777777" w:rsidR="000F0D2E" w:rsidRPr="000F0D2E" w:rsidRDefault="000F0D2E" w:rsidP="000F0D2E">
      <w:pPr>
        <w:rPr>
          <w:sz w:val="28"/>
          <w:szCs w:val="28"/>
        </w:rPr>
      </w:pPr>
    </w:p>
    <w:p w14:paraId="0ECAC931" w14:textId="77777777" w:rsidR="000F0D2E" w:rsidRPr="000F0D2E" w:rsidRDefault="000F0D2E" w:rsidP="000F0D2E">
      <w:pPr>
        <w:rPr>
          <w:sz w:val="28"/>
          <w:szCs w:val="28"/>
        </w:rPr>
      </w:pPr>
    </w:p>
    <w:p w14:paraId="14952556" w14:textId="77777777" w:rsidR="000F0D2E" w:rsidRPr="000F0D2E" w:rsidRDefault="000F0D2E" w:rsidP="000F0D2E">
      <w:pPr>
        <w:rPr>
          <w:sz w:val="28"/>
          <w:szCs w:val="28"/>
        </w:rPr>
      </w:pPr>
    </w:p>
    <w:p w14:paraId="01C471E0" w14:textId="0C253BA3" w:rsidR="00213958" w:rsidRPr="006F2805" w:rsidRDefault="000F0D2E" w:rsidP="000F0D2E">
      <w:pPr>
        <w:rPr>
          <w:sz w:val="28"/>
          <w:szCs w:val="28"/>
        </w:rPr>
      </w:pPr>
      <w:r w:rsidRPr="000F0D2E">
        <w:rPr>
          <w:sz w:val="28"/>
          <w:szCs w:val="28"/>
        </w:rPr>
        <w:t xml:space="preserve">       В.о. місько</w:t>
      </w:r>
      <w:r>
        <w:rPr>
          <w:sz w:val="28"/>
          <w:szCs w:val="28"/>
        </w:rPr>
        <w:t xml:space="preserve">го голови   </w:t>
      </w:r>
      <w:bookmarkStart w:id="1" w:name="_GoBack"/>
      <w:bookmarkEnd w:id="1"/>
      <w:r w:rsidRPr="000F0D2E">
        <w:rPr>
          <w:sz w:val="28"/>
          <w:szCs w:val="28"/>
        </w:rPr>
        <w:t xml:space="preserve">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6964B" w14:textId="77777777" w:rsidR="009533A6" w:rsidRDefault="009533A6">
      <w:r>
        <w:separator/>
      </w:r>
    </w:p>
  </w:endnote>
  <w:endnote w:type="continuationSeparator" w:id="0">
    <w:p w14:paraId="59991A74" w14:textId="77777777" w:rsidR="009533A6" w:rsidRDefault="00953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A4F55" w14:textId="77777777" w:rsidR="009533A6" w:rsidRDefault="009533A6">
      <w:r>
        <w:separator/>
      </w:r>
    </w:p>
  </w:footnote>
  <w:footnote w:type="continuationSeparator" w:id="0">
    <w:p w14:paraId="48AC777C" w14:textId="77777777" w:rsidR="009533A6" w:rsidRDefault="00953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0D2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3A6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26B5A-B5C4-486E-A7E6-81705E36E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2535</Words>
  <Characters>1446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2024-05-07T09:02:00Z</dcterms:modified>
</cp:coreProperties>
</file>