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49130E" w14:paraId="31AEC28B" w14:textId="77777777" w:rsidTr="00BE7A3D">
        <w:tc>
          <w:tcPr>
            <w:tcW w:w="4814" w:type="dxa"/>
          </w:tcPr>
          <w:p w14:paraId="0227371F" w14:textId="77777777" w:rsidR="0049130E" w:rsidRPr="00BE7A3D" w:rsidRDefault="0049130E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357A58D5" w14:textId="77777777" w:rsidR="0049130E" w:rsidRDefault="0049130E" w:rsidP="00471A72">
            <w:pPr>
              <w:rPr>
                <w:sz w:val="28"/>
              </w:rPr>
            </w:pPr>
          </w:p>
        </w:tc>
      </w:tr>
    </w:tbl>
    <w:p w14:paraId="09397AE5" w14:textId="77777777" w:rsidR="0049130E" w:rsidRPr="0049130E" w:rsidRDefault="0049130E" w:rsidP="0049130E">
      <w:pPr>
        <w:ind w:firstLine="720"/>
        <w:rPr>
          <w:sz w:val="28"/>
          <w:szCs w:val="28"/>
        </w:rPr>
      </w:pPr>
      <w:r w:rsidRPr="0049130E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видаленню, від 18.01.2019р., виконавчий комітет Винниківської міської ради</w:t>
      </w:r>
    </w:p>
    <w:p w14:paraId="7D2C4AAD" w14:textId="77777777" w:rsidR="0049130E" w:rsidRPr="0049130E" w:rsidRDefault="0049130E" w:rsidP="0049130E">
      <w:pPr>
        <w:rPr>
          <w:sz w:val="28"/>
          <w:szCs w:val="28"/>
        </w:rPr>
      </w:pPr>
    </w:p>
    <w:p w14:paraId="2739C47D" w14:textId="186A0CD7" w:rsid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ab/>
      </w:r>
      <w:r w:rsidRPr="0049130E">
        <w:rPr>
          <w:sz w:val="28"/>
          <w:szCs w:val="28"/>
        </w:rPr>
        <w:tab/>
      </w:r>
      <w:r w:rsidRPr="0049130E">
        <w:rPr>
          <w:sz w:val="28"/>
          <w:szCs w:val="28"/>
        </w:rPr>
        <w:tab/>
      </w:r>
      <w:r w:rsidRPr="0049130E">
        <w:rPr>
          <w:sz w:val="28"/>
          <w:szCs w:val="28"/>
        </w:rPr>
        <w:tab/>
      </w:r>
      <w:r w:rsidRPr="0049130E">
        <w:rPr>
          <w:sz w:val="28"/>
          <w:szCs w:val="28"/>
        </w:rPr>
        <w:tab/>
        <w:t>В И Р І Ш И В :</w:t>
      </w:r>
    </w:p>
    <w:p w14:paraId="377B4C61" w14:textId="77777777" w:rsidR="0049130E" w:rsidRPr="0049130E" w:rsidRDefault="0049130E" w:rsidP="0049130E">
      <w:pPr>
        <w:rPr>
          <w:sz w:val="28"/>
          <w:szCs w:val="28"/>
        </w:rPr>
      </w:pPr>
    </w:p>
    <w:p w14:paraId="6E33A9C7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>1.</w:t>
      </w:r>
      <w:r w:rsidRPr="0049130E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4F05243D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 xml:space="preserve">       - вул. Шевченка – вул. Львівська (біля озера) згідно акту обстеження зелених насаджень, що підлягають видаленню, в кількості 4 шт.</w:t>
      </w:r>
    </w:p>
    <w:p w14:paraId="134C1633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 xml:space="preserve">      2.   Відповідно до п.4 «Порядку видалення дерев, кущів, газонів і квітників у населених </w:t>
      </w:r>
    </w:p>
    <w:p w14:paraId="68FC546D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 xml:space="preserve">  пунктах» сплату відновної вартості зелених насаджень не проводити.</w:t>
      </w:r>
    </w:p>
    <w:p w14:paraId="333FD8C1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>3.</w:t>
      </w:r>
      <w:r w:rsidRPr="0049130E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336B20F5" w14:textId="77777777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>4.</w:t>
      </w:r>
      <w:r w:rsidRPr="0049130E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49130E">
        <w:rPr>
          <w:sz w:val="28"/>
          <w:szCs w:val="28"/>
        </w:rPr>
        <w:tab/>
      </w:r>
    </w:p>
    <w:p w14:paraId="2FDC1D5D" w14:textId="77777777" w:rsidR="0049130E" w:rsidRPr="0049130E" w:rsidRDefault="0049130E" w:rsidP="0049130E">
      <w:pPr>
        <w:rPr>
          <w:sz w:val="28"/>
          <w:szCs w:val="28"/>
        </w:rPr>
      </w:pPr>
    </w:p>
    <w:p w14:paraId="2A5F41C4" w14:textId="77777777" w:rsidR="0049130E" w:rsidRPr="0049130E" w:rsidRDefault="0049130E" w:rsidP="0049130E">
      <w:pPr>
        <w:rPr>
          <w:sz w:val="28"/>
          <w:szCs w:val="28"/>
        </w:rPr>
      </w:pPr>
    </w:p>
    <w:p w14:paraId="236AD2E6" w14:textId="77777777" w:rsidR="0049130E" w:rsidRPr="0049130E" w:rsidRDefault="0049130E" w:rsidP="0049130E">
      <w:pPr>
        <w:rPr>
          <w:sz w:val="28"/>
          <w:szCs w:val="28"/>
        </w:rPr>
      </w:pPr>
    </w:p>
    <w:p w14:paraId="54297B19" w14:textId="77777777" w:rsidR="0049130E" w:rsidRPr="0049130E" w:rsidRDefault="0049130E" w:rsidP="0049130E">
      <w:pPr>
        <w:rPr>
          <w:sz w:val="28"/>
          <w:szCs w:val="28"/>
        </w:rPr>
      </w:pPr>
    </w:p>
    <w:p w14:paraId="56645B1A" w14:textId="54425353" w:rsidR="0049130E" w:rsidRPr="0049130E" w:rsidRDefault="0049130E" w:rsidP="0049130E">
      <w:pPr>
        <w:rPr>
          <w:sz w:val="28"/>
          <w:szCs w:val="28"/>
        </w:rPr>
      </w:pPr>
      <w:r w:rsidRPr="0049130E">
        <w:rPr>
          <w:sz w:val="28"/>
          <w:szCs w:val="28"/>
        </w:rPr>
        <w:t xml:space="preserve">       В.о. міського голов</w:t>
      </w:r>
      <w:r>
        <w:rPr>
          <w:sz w:val="28"/>
          <w:szCs w:val="28"/>
        </w:rPr>
        <w:t xml:space="preserve">и                  </w:t>
      </w:r>
      <w:bookmarkStart w:id="1" w:name="_GoBack"/>
      <w:bookmarkEnd w:id="1"/>
      <w:r w:rsidRPr="0049130E">
        <w:rPr>
          <w:sz w:val="28"/>
          <w:szCs w:val="28"/>
        </w:rPr>
        <w:t xml:space="preserve">                                                   М.Я.Мамут</w:t>
      </w:r>
    </w:p>
    <w:p w14:paraId="01C471E0" w14:textId="77777777" w:rsidR="00213958" w:rsidRPr="0049130E" w:rsidRDefault="00213958" w:rsidP="0049130E">
      <w:pPr>
        <w:rPr>
          <w:sz w:val="28"/>
          <w:szCs w:val="28"/>
        </w:rPr>
      </w:pPr>
    </w:p>
    <w:sectPr w:rsidR="00213958" w:rsidRPr="0049130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B1705" w14:textId="77777777" w:rsidR="00CB7A68" w:rsidRDefault="00CB7A68">
      <w:r>
        <w:separator/>
      </w:r>
    </w:p>
  </w:endnote>
  <w:endnote w:type="continuationSeparator" w:id="0">
    <w:p w14:paraId="6F1A455C" w14:textId="77777777" w:rsidR="00CB7A68" w:rsidRDefault="00CB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A4009" w14:textId="77777777" w:rsidR="00CB7A68" w:rsidRDefault="00CB7A68">
      <w:r>
        <w:separator/>
      </w:r>
    </w:p>
  </w:footnote>
  <w:footnote w:type="continuationSeparator" w:id="0">
    <w:p w14:paraId="5C91F64C" w14:textId="77777777" w:rsidR="00CB7A68" w:rsidRDefault="00CB7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30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7A6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20A-C9C5-4C3F-8810-823C9D743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2024-05-07T09:22:00Z</dcterms:modified>
</cp:coreProperties>
</file>