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садового житлового будинку на земельній ділянці  по вул. Забава, 33-а (к/н 4610160300:07:002:0395)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1542E7" w14:textId="77777777" w:rsidR="005D1096" w:rsidRPr="005D1096" w:rsidRDefault="005D1096" w:rsidP="005D1096">
      <w:pPr>
        <w:ind w:firstLine="720"/>
        <w:jc w:val="both"/>
        <w:rPr>
          <w:sz w:val="28"/>
          <w:szCs w:val="28"/>
        </w:rPr>
      </w:pPr>
      <w:r w:rsidRPr="005D109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П’ятковської О.І., беручи до уваги Витяг з Державного реєстру речових прав на нерухоме майно про реєстрацію права власності     (і.н.в. 145998558 від 20.11.2018), виконавчий комітет Винниківської міської ради –</w:t>
      </w:r>
    </w:p>
    <w:p w14:paraId="6DB48E27" w14:textId="77777777" w:rsidR="005D1096" w:rsidRPr="005D1096" w:rsidRDefault="005D1096" w:rsidP="005D1096">
      <w:pPr>
        <w:jc w:val="center"/>
        <w:rPr>
          <w:sz w:val="28"/>
          <w:szCs w:val="28"/>
        </w:rPr>
      </w:pPr>
    </w:p>
    <w:p w14:paraId="42BE6049" w14:textId="77777777" w:rsidR="005D1096" w:rsidRPr="005D1096" w:rsidRDefault="005D1096" w:rsidP="005D1096">
      <w:pPr>
        <w:jc w:val="center"/>
        <w:rPr>
          <w:sz w:val="28"/>
          <w:szCs w:val="28"/>
        </w:rPr>
      </w:pPr>
      <w:r w:rsidRPr="005D1096">
        <w:rPr>
          <w:sz w:val="28"/>
          <w:szCs w:val="28"/>
        </w:rPr>
        <w:t>ВИРІШИВ:</w:t>
      </w:r>
    </w:p>
    <w:p w14:paraId="1C809C93" w14:textId="77777777" w:rsidR="005D1096" w:rsidRPr="005D1096" w:rsidRDefault="005D1096" w:rsidP="005D1096">
      <w:pPr>
        <w:jc w:val="both"/>
        <w:rPr>
          <w:sz w:val="28"/>
          <w:szCs w:val="28"/>
        </w:rPr>
      </w:pPr>
    </w:p>
    <w:p w14:paraId="0D0374E5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1.</w:t>
      </w:r>
      <w:r w:rsidRPr="005D1096">
        <w:rPr>
          <w:sz w:val="28"/>
          <w:szCs w:val="28"/>
        </w:rPr>
        <w:tab/>
        <w:t>Видати гр. П’ятковській Ользі Ігорівні будівельний паспорт забудови земельної ділянки на проектування та будівництво індивідуального садового житлового будинку на земельній ділянці по вул. Забава, 33-а (к/н 4610160300:07:002:0395)  у м.Винники.</w:t>
      </w:r>
    </w:p>
    <w:p w14:paraId="58A81F3A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2.</w:t>
      </w:r>
      <w:r w:rsidRPr="005D1096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садового </w:t>
      </w:r>
      <w:r w:rsidRPr="005D1096">
        <w:rPr>
          <w:sz w:val="28"/>
          <w:szCs w:val="28"/>
        </w:rPr>
        <w:lastRenderedPageBreak/>
        <w:t>житлового будинку на земельній ділянці по вул. Забава, 33-а (к/н 4610160300:07:002:0395)  у м.Винники.</w:t>
      </w:r>
    </w:p>
    <w:p w14:paraId="44C2CA17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3.</w:t>
      </w:r>
      <w:r w:rsidRPr="005D1096">
        <w:rPr>
          <w:sz w:val="28"/>
          <w:szCs w:val="28"/>
        </w:rPr>
        <w:tab/>
        <w:t>Зобов’язати гр. П’ятковську О.І.:</w:t>
      </w:r>
    </w:p>
    <w:p w14:paraId="7FCF9BE9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3.1.</w:t>
      </w:r>
      <w:r w:rsidRPr="005D109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A9D2564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3.2.</w:t>
      </w:r>
      <w:r w:rsidRPr="005D109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9B04EF5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3.3.</w:t>
      </w:r>
      <w:r w:rsidRPr="005D1096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BD200D7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3.4.</w:t>
      </w:r>
      <w:r w:rsidRPr="005D109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2773144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3.5.</w:t>
      </w:r>
      <w:r w:rsidRPr="005D109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1A9CC87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3.6.</w:t>
      </w:r>
      <w:r w:rsidRPr="005D1096">
        <w:rPr>
          <w:sz w:val="28"/>
          <w:szCs w:val="28"/>
        </w:rPr>
        <w:tab/>
        <w:t xml:space="preserve">Після завершення будівельних робіт з будівництва індивідуального садового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A18342D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3.7.</w:t>
      </w:r>
      <w:r w:rsidRPr="005D109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D969A16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4.</w:t>
      </w:r>
      <w:r w:rsidRPr="005D1096">
        <w:rPr>
          <w:sz w:val="28"/>
          <w:szCs w:val="28"/>
        </w:rPr>
        <w:tab/>
        <w:t>Роз’яснити гр. П’ятковській О.І., що будівельні роботи можна розпочинати тільки після отримання відповідних дозволів, згідно державних норм та правил.</w:t>
      </w:r>
    </w:p>
    <w:p w14:paraId="65A1FBA8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5.</w:t>
      </w:r>
      <w:r w:rsidRPr="005D109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24048AE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6.</w:t>
      </w:r>
      <w:r w:rsidRPr="005D109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730FD39" w14:textId="77777777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>7.</w:t>
      </w:r>
      <w:r w:rsidRPr="005D109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6F4E85" w14:textId="77777777" w:rsidR="005D1096" w:rsidRPr="005D1096" w:rsidRDefault="005D1096" w:rsidP="005D1096">
      <w:pPr>
        <w:jc w:val="both"/>
        <w:rPr>
          <w:sz w:val="28"/>
          <w:szCs w:val="28"/>
        </w:rPr>
      </w:pPr>
    </w:p>
    <w:p w14:paraId="722423D9" w14:textId="77777777" w:rsidR="005D1096" w:rsidRPr="005D1096" w:rsidRDefault="005D1096" w:rsidP="005D1096">
      <w:pPr>
        <w:jc w:val="both"/>
        <w:rPr>
          <w:sz w:val="28"/>
          <w:szCs w:val="28"/>
        </w:rPr>
      </w:pPr>
    </w:p>
    <w:p w14:paraId="6F802C5F" w14:textId="77777777" w:rsidR="005D1096" w:rsidRPr="005D1096" w:rsidRDefault="005D1096" w:rsidP="005D1096">
      <w:pPr>
        <w:jc w:val="both"/>
        <w:rPr>
          <w:sz w:val="28"/>
          <w:szCs w:val="28"/>
        </w:rPr>
      </w:pPr>
    </w:p>
    <w:p w14:paraId="2333321F" w14:textId="24DE5530" w:rsidR="005D1096" w:rsidRPr="005D1096" w:rsidRDefault="005D1096" w:rsidP="005D1096">
      <w:pPr>
        <w:jc w:val="both"/>
        <w:rPr>
          <w:sz w:val="28"/>
          <w:szCs w:val="28"/>
        </w:rPr>
      </w:pPr>
      <w:r w:rsidRPr="005D1096">
        <w:rPr>
          <w:sz w:val="28"/>
          <w:szCs w:val="28"/>
        </w:rPr>
        <w:t xml:space="preserve">       В.о. міського голови                          </w:t>
      </w:r>
      <w:r>
        <w:rPr>
          <w:sz w:val="28"/>
          <w:szCs w:val="28"/>
        </w:rPr>
        <w:t xml:space="preserve">               </w:t>
      </w:r>
      <w:bookmarkStart w:id="1" w:name="_GoBack"/>
      <w:bookmarkEnd w:id="1"/>
      <w:r w:rsidRPr="005D1096">
        <w:rPr>
          <w:sz w:val="28"/>
          <w:szCs w:val="28"/>
        </w:rPr>
        <w:t xml:space="preserve">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BF515" w14:textId="77777777" w:rsidR="00247F62" w:rsidRDefault="00247F62">
      <w:r>
        <w:separator/>
      </w:r>
    </w:p>
  </w:endnote>
  <w:endnote w:type="continuationSeparator" w:id="0">
    <w:p w14:paraId="2414D58B" w14:textId="77777777" w:rsidR="00247F62" w:rsidRDefault="00247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F2372" w14:textId="77777777" w:rsidR="00247F62" w:rsidRDefault="00247F62">
      <w:r>
        <w:separator/>
      </w:r>
    </w:p>
  </w:footnote>
  <w:footnote w:type="continuationSeparator" w:id="0">
    <w:p w14:paraId="4CC66614" w14:textId="77777777" w:rsidR="00247F62" w:rsidRDefault="00247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7F6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096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C24B8-083C-4441-BA0C-485C5F324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2396</Words>
  <Characters>1367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2024-05-07T09:11:00Z</dcterms:modified>
</cp:coreProperties>
</file>