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жтлового будинку на земельній   ділянці  по вул. Липи, ділянка №6 (к/н 4610160300:07:007:0272)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1F2AE9B" w14:textId="77777777" w:rsidR="00131F62" w:rsidRPr="00131F62" w:rsidRDefault="00131F62" w:rsidP="00131F62">
      <w:pPr>
        <w:ind w:firstLine="720"/>
        <w:rPr>
          <w:sz w:val="28"/>
          <w:szCs w:val="28"/>
        </w:rPr>
      </w:pPr>
      <w:r w:rsidRPr="00131F6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Ясінської І.В., беручи до уваги Витяг з Державного реєстру речових прав на нерухоме майно про реєстрацію права власності       (і.н.в. 129334650 від 02.07.2018), виконавчий комітет Винниківської міської ради –</w:t>
      </w:r>
    </w:p>
    <w:p w14:paraId="06215B63" w14:textId="77777777" w:rsidR="00131F62" w:rsidRPr="00131F62" w:rsidRDefault="00131F62" w:rsidP="00131F62">
      <w:pPr>
        <w:rPr>
          <w:sz w:val="28"/>
          <w:szCs w:val="28"/>
        </w:rPr>
      </w:pPr>
    </w:p>
    <w:p w14:paraId="48BB87CE" w14:textId="77777777" w:rsidR="00131F62" w:rsidRPr="00131F62" w:rsidRDefault="00131F62" w:rsidP="00131F62">
      <w:pPr>
        <w:jc w:val="center"/>
        <w:rPr>
          <w:sz w:val="28"/>
          <w:szCs w:val="28"/>
        </w:rPr>
      </w:pPr>
      <w:bookmarkStart w:id="1" w:name="_GoBack"/>
      <w:bookmarkEnd w:id="1"/>
      <w:r w:rsidRPr="00131F62">
        <w:rPr>
          <w:sz w:val="28"/>
          <w:szCs w:val="28"/>
        </w:rPr>
        <w:t>ВИРІШИВ:</w:t>
      </w:r>
    </w:p>
    <w:p w14:paraId="5D55D56E" w14:textId="77777777" w:rsidR="00131F62" w:rsidRPr="00131F62" w:rsidRDefault="00131F62" w:rsidP="00131F62">
      <w:pPr>
        <w:rPr>
          <w:sz w:val="28"/>
          <w:szCs w:val="28"/>
        </w:rPr>
      </w:pPr>
    </w:p>
    <w:p w14:paraId="40E9D6DF" w14:textId="0A672353" w:rsidR="00131F62" w:rsidRPr="00131F62" w:rsidRDefault="00131F62" w:rsidP="00131F62">
      <w:pPr>
        <w:rPr>
          <w:sz w:val="28"/>
          <w:szCs w:val="28"/>
        </w:rPr>
      </w:pPr>
      <w:r w:rsidRPr="00131F62">
        <w:rPr>
          <w:sz w:val="28"/>
          <w:szCs w:val="28"/>
        </w:rPr>
        <w:t>1.</w:t>
      </w:r>
      <w:r w:rsidRPr="00131F62">
        <w:rPr>
          <w:sz w:val="28"/>
          <w:szCs w:val="28"/>
        </w:rPr>
        <w:tab/>
        <w:t>Видати гр. Ясінській Ірині Володимирівні будівельний паспорт забудови земельної ділянки на проектування та будівництво житлового будинку на зем</w:t>
      </w:r>
      <w:r>
        <w:rPr>
          <w:sz w:val="28"/>
          <w:szCs w:val="28"/>
        </w:rPr>
        <w:t>ельній ділянці по</w:t>
      </w:r>
      <w:r w:rsidRPr="00131F62">
        <w:rPr>
          <w:sz w:val="28"/>
          <w:szCs w:val="28"/>
        </w:rPr>
        <w:t xml:space="preserve">  вул. Липи, ділянка №6 (к/н 4610160300:07:007:0272) у м.Винники.</w:t>
      </w:r>
    </w:p>
    <w:p w14:paraId="65E4F0CB" w14:textId="56D93915" w:rsidR="00131F62" w:rsidRPr="00131F62" w:rsidRDefault="00131F62" w:rsidP="00131F62">
      <w:pPr>
        <w:rPr>
          <w:sz w:val="28"/>
          <w:szCs w:val="28"/>
        </w:rPr>
      </w:pPr>
      <w:r w:rsidRPr="00131F62">
        <w:rPr>
          <w:sz w:val="28"/>
          <w:szCs w:val="28"/>
        </w:rPr>
        <w:t>2.</w:t>
      </w:r>
      <w:r w:rsidRPr="00131F62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житлового будинку на</w:t>
      </w:r>
      <w:r>
        <w:rPr>
          <w:sz w:val="28"/>
          <w:szCs w:val="28"/>
        </w:rPr>
        <w:t xml:space="preserve"> земельній ділянці по</w:t>
      </w:r>
      <w:r w:rsidRPr="00131F62">
        <w:rPr>
          <w:sz w:val="28"/>
          <w:szCs w:val="28"/>
        </w:rPr>
        <w:t xml:space="preserve">  </w:t>
      </w:r>
      <w:r>
        <w:rPr>
          <w:sz w:val="28"/>
          <w:szCs w:val="28"/>
        </w:rPr>
        <w:t>ву</w:t>
      </w:r>
      <w:r w:rsidRPr="00131F62">
        <w:rPr>
          <w:sz w:val="28"/>
          <w:szCs w:val="28"/>
        </w:rPr>
        <w:t xml:space="preserve">л. Липи, ділянка №6 (к/н </w:t>
      </w:r>
      <w:r>
        <w:rPr>
          <w:sz w:val="28"/>
          <w:szCs w:val="28"/>
        </w:rPr>
        <w:t>4</w:t>
      </w:r>
      <w:r w:rsidRPr="00131F62">
        <w:rPr>
          <w:sz w:val="28"/>
          <w:szCs w:val="28"/>
        </w:rPr>
        <w:t>610160300:07:007:0272) у м.Винники.</w:t>
      </w:r>
    </w:p>
    <w:p w14:paraId="1AF6760A" w14:textId="77777777" w:rsidR="00131F62" w:rsidRPr="00131F62" w:rsidRDefault="00131F62" w:rsidP="00131F62">
      <w:pPr>
        <w:rPr>
          <w:sz w:val="28"/>
          <w:szCs w:val="28"/>
        </w:rPr>
      </w:pPr>
      <w:r w:rsidRPr="00131F62">
        <w:rPr>
          <w:sz w:val="28"/>
          <w:szCs w:val="28"/>
        </w:rPr>
        <w:lastRenderedPageBreak/>
        <w:t>3.</w:t>
      </w:r>
      <w:r w:rsidRPr="00131F62">
        <w:rPr>
          <w:sz w:val="28"/>
          <w:szCs w:val="28"/>
        </w:rPr>
        <w:tab/>
        <w:t>Зобов’язати гр. Ясінську І.В.:</w:t>
      </w:r>
    </w:p>
    <w:p w14:paraId="7C1B0C62" w14:textId="77777777" w:rsidR="00131F62" w:rsidRPr="00131F62" w:rsidRDefault="00131F62" w:rsidP="00131F62">
      <w:pPr>
        <w:rPr>
          <w:sz w:val="28"/>
          <w:szCs w:val="28"/>
        </w:rPr>
      </w:pPr>
      <w:r w:rsidRPr="00131F62">
        <w:rPr>
          <w:sz w:val="28"/>
          <w:szCs w:val="28"/>
        </w:rPr>
        <w:t>3.1.</w:t>
      </w:r>
      <w:r w:rsidRPr="00131F62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34B718FE" w14:textId="77777777" w:rsidR="00131F62" w:rsidRPr="00131F62" w:rsidRDefault="00131F62" w:rsidP="00131F62">
      <w:pPr>
        <w:rPr>
          <w:sz w:val="28"/>
          <w:szCs w:val="28"/>
        </w:rPr>
      </w:pPr>
      <w:r w:rsidRPr="00131F62">
        <w:rPr>
          <w:sz w:val="28"/>
          <w:szCs w:val="28"/>
        </w:rPr>
        <w:t>3.2.</w:t>
      </w:r>
      <w:r w:rsidRPr="00131F62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F4698D2" w14:textId="77777777" w:rsidR="00131F62" w:rsidRPr="00131F62" w:rsidRDefault="00131F62" w:rsidP="00131F62">
      <w:pPr>
        <w:rPr>
          <w:sz w:val="28"/>
          <w:szCs w:val="28"/>
        </w:rPr>
      </w:pPr>
      <w:r w:rsidRPr="00131F62">
        <w:rPr>
          <w:sz w:val="28"/>
          <w:szCs w:val="28"/>
        </w:rPr>
        <w:t>3.3.</w:t>
      </w:r>
      <w:r w:rsidRPr="00131F62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0261943F" w14:textId="77777777" w:rsidR="00131F62" w:rsidRPr="00131F62" w:rsidRDefault="00131F62" w:rsidP="00131F62">
      <w:pPr>
        <w:rPr>
          <w:sz w:val="28"/>
          <w:szCs w:val="28"/>
        </w:rPr>
      </w:pPr>
      <w:r w:rsidRPr="00131F62">
        <w:rPr>
          <w:sz w:val="28"/>
          <w:szCs w:val="28"/>
        </w:rPr>
        <w:t>3.4.</w:t>
      </w:r>
      <w:r w:rsidRPr="00131F62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480F459" w14:textId="77777777" w:rsidR="00131F62" w:rsidRPr="00131F62" w:rsidRDefault="00131F62" w:rsidP="00131F62">
      <w:pPr>
        <w:rPr>
          <w:sz w:val="28"/>
          <w:szCs w:val="28"/>
        </w:rPr>
      </w:pPr>
      <w:r w:rsidRPr="00131F62">
        <w:rPr>
          <w:sz w:val="28"/>
          <w:szCs w:val="28"/>
        </w:rPr>
        <w:t>3.5.</w:t>
      </w:r>
      <w:r w:rsidRPr="00131F62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22AF4C5" w14:textId="77777777" w:rsidR="00131F62" w:rsidRPr="00131F62" w:rsidRDefault="00131F62" w:rsidP="00131F62">
      <w:pPr>
        <w:rPr>
          <w:sz w:val="28"/>
          <w:szCs w:val="28"/>
        </w:rPr>
      </w:pPr>
      <w:r w:rsidRPr="00131F62">
        <w:rPr>
          <w:sz w:val="28"/>
          <w:szCs w:val="28"/>
        </w:rPr>
        <w:t>3.6.</w:t>
      </w:r>
      <w:r w:rsidRPr="00131F62">
        <w:rPr>
          <w:sz w:val="28"/>
          <w:szCs w:val="28"/>
        </w:rPr>
        <w:tab/>
        <w:t xml:space="preserve">Після завершення будівельних робіт з будівництва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14FCEC7B" w14:textId="77777777" w:rsidR="00131F62" w:rsidRPr="00131F62" w:rsidRDefault="00131F62" w:rsidP="00131F62">
      <w:pPr>
        <w:rPr>
          <w:sz w:val="28"/>
          <w:szCs w:val="28"/>
        </w:rPr>
      </w:pPr>
      <w:r w:rsidRPr="00131F62">
        <w:rPr>
          <w:sz w:val="28"/>
          <w:szCs w:val="28"/>
        </w:rPr>
        <w:t>3.7.</w:t>
      </w:r>
      <w:r w:rsidRPr="00131F62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4608E607" w14:textId="77777777" w:rsidR="00131F62" w:rsidRPr="00131F62" w:rsidRDefault="00131F62" w:rsidP="00131F62">
      <w:pPr>
        <w:rPr>
          <w:sz w:val="28"/>
          <w:szCs w:val="28"/>
        </w:rPr>
      </w:pPr>
      <w:r w:rsidRPr="00131F62">
        <w:rPr>
          <w:sz w:val="28"/>
          <w:szCs w:val="28"/>
        </w:rPr>
        <w:t>4.</w:t>
      </w:r>
      <w:r w:rsidRPr="00131F62">
        <w:rPr>
          <w:sz w:val="28"/>
          <w:szCs w:val="28"/>
        </w:rPr>
        <w:tab/>
        <w:t>Роз’яснити гр. Ясінській І.В., що будівельні роботи можна розпочинати тільки після отримання відповідних дозволів, згідно державних норм та правил.</w:t>
      </w:r>
    </w:p>
    <w:p w14:paraId="5E6D6EFC" w14:textId="77777777" w:rsidR="00131F62" w:rsidRPr="00131F62" w:rsidRDefault="00131F62" w:rsidP="00131F62">
      <w:pPr>
        <w:rPr>
          <w:sz w:val="28"/>
          <w:szCs w:val="28"/>
        </w:rPr>
      </w:pPr>
      <w:r w:rsidRPr="00131F62">
        <w:rPr>
          <w:sz w:val="28"/>
          <w:szCs w:val="28"/>
        </w:rPr>
        <w:t>5.</w:t>
      </w:r>
      <w:r w:rsidRPr="00131F62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2747AE96" w14:textId="77777777" w:rsidR="00131F62" w:rsidRPr="00131F62" w:rsidRDefault="00131F62" w:rsidP="00131F62">
      <w:pPr>
        <w:rPr>
          <w:sz w:val="28"/>
          <w:szCs w:val="28"/>
        </w:rPr>
      </w:pPr>
      <w:r w:rsidRPr="00131F62">
        <w:rPr>
          <w:sz w:val="28"/>
          <w:szCs w:val="28"/>
        </w:rPr>
        <w:t>6.</w:t>
      </w:r>
      <w:r w:rsidRPr="00131F62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4017FB2" w14:textId="77777777" w:rsidR="00131F62" w:rsidRPr="00131F62" w:rsidRDefault="00131F62" w:rsidP="00131F62">
      <w:pPr>
        <w:rPr>
          <w:sz w:val="28"/>
          <w:szCs w:val="28"/>
        </w:rPr>
      </w:pPr>
      <w:r w:rsidRPr="00131F62">
        <w:rPr>
          <w:sz w:val="28"/>
          <w:szCs w:val="28"/>
        </w:rPr>
        <w:t>7.</w:t>
      </w:r>
      <w:r w:rsidRPr="00131F6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88C82EA" w14:textId="77777777" w:rsidR="00131F62" w:rsidRPr="00131F62" w:rsidRDefault="00131F62" w:rsidP="00131F62">
      <w:pPr>
        <w:rPr>
          <w:sz w:val="28"/>
          <w:szCs w:val="28"/>
        </w:rPr>
      </w:pPr>
    </w:p>
    <w:p w14:paraId="51872E23" w14:textId="77777777" w:rsidR="00131F62" w:rsidRPr="00131F62" w:rsidRDefault="00131F62" w:rsidP="00131F62">
      <w:pPr>
        <w:rPr>
          <w:sz w:val="28"/>
          <w:szCs w:val="28"/>
        </w:rPr>
      </w:pPr>
    </w:p>
    <w:p w14:paraId="4A01DA78" w14:textId="77777777" w:rsidR="00131F62" w:rsidRPr="00131F62" w:rsidRDefault="00131F62" w:rsidP="00131F62">
      <w:pPr>
        <w:rPr>
          <w:sz w:val="28"/>
          <w:szCs w:val="28"/>
        </w:rPr>
      </w:pPr>
    </w:p>
    <w:p w14:paraId="01C471E0" w14:textId="3D4CD60D" w:rsidR="00213958" w:rsidRPr="006F2805" w:rsidRDefault="00131F62" w:rsidP="00131F62">
      <w:pPr>
        <w:rPr>
          <w:sz w:val="28"/>
          <w:szCs w:val="28"/>
        </w:rPr>
      </w:pPr>
      <w:r w:rsidRPr="00131F62">
        <w:rPr>
          <w:sz w:val="28"/>
          <w:szCs w:val="28"/>
        </w:rPr>
        <w:t xml:space="preserve">       В.о. міського голови                                                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2CDBC4" w14:textId="77777777" w:rsidR="00E71A1F" w:rsidRDefault="00E71A1F">
      <w:r>
        <w:separator/>
      </w:r>
    </w:p>
  </w:endnote>
  <w:endnote w:type="continuationSeparator" w:id="0">
    <w:p w14:paraId="41F2A699" w14:textId="77777777" w:rsidR="00E71A1F" w:rsidRDefault="00E71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08D783" w14:textId="77777777" w:rsidR="00E71A1F" w:rsidRDefault="00E71A1F">
      <w:r>
        <w:separator/>
      </w:r>
    </w:p>
  </w:footnote>
  <w:footnote w:type="continuationSeparator" w:id="0">
    <w:p w14:paraId="1FBAE16B" w14:textId="77777777" w:rsidR="00E71A1F" w:rsidRDefault="00E71A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1F62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1A1F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A7715-A39B-4F08-9D4F-B6AE9AFE3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2290</Words>
  <Characters>1306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2024-05-07T09:29:00Z</dcterms:modified>
</cp:coreProperties>
</file>