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гаражу на земельній  ділянці  по вул. Ранкова, 8 (к/н 4610160300:05:002:0189)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FCA174" w14:textId="77777777" w:rsidR="00267E05" w:rsidRPr="00267E05" w:rsidRDefault="00267E05" w:rsidP="00267E0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Стаховського М.Й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беручи до уваги Витяг з Державного реєстру речових прав на нерухоме майно про реєстрацію права власності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    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(і.н.в.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45423357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від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09.10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.201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), виконавчий комітет Винниківської міської ради –</w:t>
      </w:r>
    </w:p>
    <w:p w14:paraId="39CAAEA4" w14:textId="77777777" w:rsidR="00267E05" w:rsidRPr="00267E05" w:rsidRDefault="00267E05" w:rsidP="00267E0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</w:p>
    <w:p w14:paraId="2F9A98B4" w14:textId="77777777" w:rsidR="00267E05" w:rsidRPr="00267E05" w:rsidRDefault="00267E05" w:rsidP="00267E0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>ВИРІШИВ:</w:t>
      </w:r>
    </w:p>
    <w:p w14:paraId="58E10409" w14:textId="77777777" w:rsidR="00267E05" w:rsidRPr="00267E05" w:rsidRDefault="00267E05" w:rsidP="00267E0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B64B485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1.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Видати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гр. </w:t>
      </w:r>
      <w:r w:rsidRPr="00267E05">
        <w:rPr>
          <w:rFonts w:eastAsia="Arial Unicode MS"/>
          <w:color w:val="000000"/>
          <w:sz w:val="28"/>
          <w:szCs w:val="28"/>
          <w:u w:color="000000"/>
          <w:shd w:val="clear" w:color="auto" w:fill="FFFFFF"/>
          <w:lang w:val="ru-RU" w:eastAsia="uk-UA"/>
        </w:rPr>
        <w:t>Стаховському Михайл</w:t>
      </w:r>
      <w:r w:rsidRPr="00267E05">
        <w:rPr>
          <w:rFonts w:eastAsia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>у</w:t>
      </w:r>
      <w:r w:rsidRPr="00267E05">
        <w:rPr>
          <w:rFonts w:eastAsia="Arial Unicode MS"/>
          <w:color w:val="000000"/>
          <w:sz w:val="28"/>
          <w:szCs w:val="28"/>
          <w:u w:color="000000"/>
          <w:shd w:val="clear" w:color="auto" w:fill="FFFFFF"/>
          <w:lang w:val="ru-RU" w:eastAsia="uk-UA"/>
        </w:rPr>
        <w:t xml:space="preserve"> Йосиповичу</w:t>
      </w:r>
      <w:r w:rsidRPr="00267E05">
        <w:rPr>
          <w:rFonts w:ascii="Verdana" w:eastAsia="Arial Unicode MS" w:hAnsi="Verdana" w:cs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 xml:space="preserve">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будівельний паспорт забудови земельної ділянки на проектування та будівництво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гаражу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на земельній ділянці по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              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вул.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Ранкова, 8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(к/н 4610160300:0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:00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:0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189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) у м.Винники.</w:t>
      </w:r>
    </w:p>
    <w:p w14:paraId="716E37B1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2.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Доручити відділу містобудування виконати будівельний паспорт забудови земельної ділянки на проектування та будівництво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гаражу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на земельній ділянці по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вул.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Ранкова, 8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  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(к/н 4610160300:0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:00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:0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189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) у м.Винники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C5B784A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Стаховського М.Й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4C227371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lastRenderedPageBreak/>
        <w:t>3.1.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0B3979B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4CC022D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017C75A2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EB96FF1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B082AD9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гаражу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36091F3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ACBE19A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Стаховському М.Й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7A9AD856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16A6423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990672A" w14:textId="77777777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267E0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3D25E93" w14:textId="77777777" w:rsidR="00267E05" w:rsidRPr="00267E05" w:rsidRDefault="00267E05" w:rsidP="00267E0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882D63D" w14:textId="77777777" w:rsidR="00267E05" w:rsidRPr="00267E05" w:rsidRDefault="00267E05" w:rsidP="00267E0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E61BBC7" w14:textId="77777777" w:rsidR="00267E05" w:rsidRPr="00267E05" w:rsidRDefault="00267E05" w:rsidP="00267E0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66D7E0F" w14:textId="36E023C8" w:rsidR="00267E05" w:rsidRPr="00267E05" w:rsidRDefault="00267E05" w:rsidP="00267E0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7E0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bookmarkStart w:id="1" w:name="_GoBack"/>
      <w:bookmarkEnd w:id="1"/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                                                           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  <w:t xml:space="preserve"> </w:t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7E0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В.Л.Квурт</w:t>
      </w:r>
    </w:p>
    <w:p w14:paraId="01C471E0" w14:textId="77777777" w:rsidR="00213958" w:rsidRPr="00267E05" w:rsidRDefault="00213958" w:rsidP="00471A72">
      <w:pPr>
        <w:rPr>
          <w:sz w:val="28"/>
          <w:szCs w:val="28"/>
        </w:rPr>
      </w:pPr>
    </w:p>
    <w:sectPr w:rsidR="00213958" w:rsidRPr="00267E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BB780" w14:textId="77777777" w:rsidR="00357368" w:rsidRDefault="00357368">
      <w:r>
        <w:separator/>
      </w:r>
    </w:p>
  </w:endnote>
  <w:endnote w:type="continuationSeparator" w:id="0">
    <w:p w14:paraId="7EA27A8D" w14:textId="77777777" w:rsidR="00357368" w:rsidRDefault="00357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834ED" w14:textId="77777777" w:rsidR="00357368" w:rsidRDefault="00357368">
      <w:r>
        <w:separator/>
      </w:r>
    </w:p>
  </w:footnote>
  <w:footnote w:type="continuationSeparator" w:id="0">
    <w:p w14:paraId="6521EEA7" w14:textId="77777777" w:rsidR="00357368" w:rsidRDefault="00357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E05"/>
    <w:rsid w:val="00287847"/>
    <w:rsid w:val="00294625"/>
    <w:rsid w:val="002A52D5"/>
    <w:rsid w:val="002C74B0"/>
    <w:rsid w:val="002E7407"/>
    <w:rsid w:val="0030555B"/>
    <w:rsid w:val="003571CE"/>
    <w:rsid w:val="0035736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2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3811F-B0C0-413C-BA72-B3A762D05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2271</Words>
  <Characters>1296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2024-05-07T12:17:00Z</dcterms:modified>
</cp:coreProperties>
</file>