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індивідуальному житловому   будинку здійсненому на земельній ділянці по вул. І.Франка, 112  (к/н 4610160300:07:004:0159)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CE30D1" w14:textId="77777777" w:rsidR="006B3A13" w:rsidRPr="006B3A13" w:rsidRDefault="006B3A13" w:rsidP="006B3A13">
      <w:pPr>
        <w:ind w:firstLine="708"/>
        <w:jc w:val="both"/>
        <w:rPr>
          <w:sz w:val="28"/>
          <w:szCs w:val="28"/>
        </w:rPr>
      </w:pPr>
      <w:r w:rsidRPr="006B3A13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гр.Макара В.Р., беручи до уваги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28.12.2018р. №ЛВ 141183622058, виконавчий комітет Винниківської міської ради -</w:t>
      </w:r>
    </w:p>
    <w:p w14:paraId="793398B1" w14:textId="77777777" w:rsidR="006B3A13" w:rsidRPr="006B3A13" w:rsidRDefault="006B3A13" w:rsidP="006B3A13">
      <w:pPr>
        <w:jc w:val="center"/>
        <w:rPr>
          <w:b/>
          <w:sz w:val="28"/>
          <w:szCs w:val="28"/>
        </w:rPr>
      </w:pPr>
    </w:p>
    <w:p w14:paraId="4B75A52D" w14:textId="77777777" w:rsidR="006B3A13" w:rsidRPr="006B3A13" w:rsidRDefault="006B3A13" w:rsidP="006B3A13">
      <w:pPr>
        <w:jc w:val="center"/>
        <w:rPr>
          <w:b/>
          <w:sz w:val="28"/>
          <w:szCs w:val="28"/>
        </w:rPr>
      </w:pPr>
      <w:r w:rsidRPr="006B3A13">
        <w:rPr>
          <w:b/>
          <w:sz w:val="28"/>
          <w:szCs w:val="28"/>
        </w:rPr>
        <w:t>В И Р І Ш И В :</w:t>
      </w:r>
    </w:p>
    <w:p w14:paraId="7B4E9852" w14:textId="77777777" w:rsidR="006B3A13" w:rsidRPr="006B3A13" w:rsidRDefault="006B3A13" w:rsidP="006B3A13">
      <w:pPr>
        <w:jc w:val="center"/>
        <w:rPr>
          <w:b/>
          <w:sz w:val="28"/>
          <w:szCs w:val="28"/>
        </w:rPr>
      </w:pPr>
    </w:p>
    <w:p w14:paraId="11366DFD" w14:textId="77777777" w:rsidR="006B3A13" w:rsidRPr="006B3A13" w:rsidRDefault="006B3A13" w:rsidP="006B3A13">
      <w:pPr>
        <w:jc w:val="both"/>
        <w:rPr>
          <w:sz w:val="28"/>
          <w:szCs w:val="28"/>
        </w:rPr>
      </w:pPr>
      <w:r w:rsidRPr="006B3A13">
        <w:rPr>
          <w:sz w:val="28"/>
          <w:szCs w:val="28"/>
        </w:rPr>
        <w:t>1.</w:t>
      </w:r>
      <w:r w:rsidRPr="006B3A13">
        <w:rPr>
          <w:sz w:val="28"/>
          <w:szCs w:val="28"/>
        </w:rPr>
        <w:tab/>
        <w:t>Індивідуальному житловому будинку здійсненому на земельній ділянці  по вул.І.Франка, 112 (к/н 4610160300:07:004:0159) у м.Винники, присвоїти поштову адресу, а саме: вул. І.Франка, 112 - г у  м.Винники.</w:t>
      </w:r>
    </w:p>
    <w:p w14:paraId="70264179" w14:textId="77777777" w:rsidR="006B3A13" w:rsidRPr="006B3A13" w:rsidRDefault="006B3A13" w:rsidP="006B3A13">
      <w:pPr>
        <w:jc w:val="both"/>
        <w:rPr>
          <w:sz w:val="28"/>
          <w:szCs w:val="28"/>
        </w:rPr>
      </w:pPr>
      <w:r w:rsidRPr="006B3A13">
        <w:rPr>
          <w:sz w:val="28"/>
          <w:szCs w:val="28"/>
        </w:rPr>
        <w:t xml:space="preserve">Будинок складається з 3-ох житлових кімнат. Загальна площа будинку становить – 117,5 кв.м., житлова площа будинку становить – 44,4 кв.м. </w:t>
      </w:r>
    </w:p>
    <w:p w14:paraId="06AAB280" w14:textId="77777777" w:rsidR="006B3A13" w:rsidRPr="006B3A13" w:rsidRDefault="006B3A13" w:rsidP="006B3A13">
      <w:pPr>
        <w:jc w:val="both"/>
        <w:rPr>
          <w:sz w:val="28"/>
          <w:szCs w:val="28"/>
        </w:rPr>
      </w:pPr>
      <w:r w:rsidRPr="006B3A13">
        <w:rPr>
          <w:sz w:val="28"/>
          <w:szCs w:val="28"/>
        </w:rPr>
        <w:t>2.</w:t>
      </w:r>
      <w:r w:rsidRPr="006B3A1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CAE5137" w14:textId="62497490" w:rsidR="006B3A13" w:rsidRPr="006B3A13" w:rsidRDefault="006B3A13" w:rsidP="006B3A13">
      <w:pPr>
        <w:jc w:val="both"/>
        <w:rPr>
          <w:sz w:val="28"/>
          <w:szCs w:val="28"/>
        </w:rPr>
      </w:pPr>
      <w:r w:rsidRPr="006B3A13">
        <w:rPr>
          <w:b/>
          <w:sz w:val="28"/>
          <w:szCs w:val="28"/>
        </w:rPr>
        <w:lastRenderedPageBreak/>
        <w:t>Міський голова</w:t>
      </w:r>
      <w:r w:rsidRPr="006B3A13">
        <w:rPr>
          <w:b/>
          <w:bCs/>
          <w:sz w:val="28"/>
          <w:szCs w:val="28"/>
          <w:lang w:val="ru-RU"/>
        </w:rPr>
        <w:tab/>
      </w:r>
      <w:bookmarkStart w:id="1" w:name="_GoBack"/>
      <w:bookmarkEnd w:id="1"/>
      <w:r w:rsidRPr="006B3A13">
        <w:rPr>
          <w:b/>
          <w:bCs/>
          <w:sz w:val="28"/>
          <w:szCs w:val="28"/>
        </w:rPr>
        <w:t xml:space="preserve">                                                            </w:t>
      </w:r>
      <w:r w:rsidRPr="006B3A13">
        <w:rPr>
          <w:b/>
          <w:bCs/>
          <w:sz w:val="28"/>
          <w:szCs w:val="28"/>
        </w:rPr>
        <w:tab/>
      </w:r>
      <w:r w:rsidRPr="006B3A13">
        <w:rPr>
          <w:b/>
          <w:bCs/>
          <w:sz w:val="28"/>
          <w:szCs w:val="28"/>
          <w:lang w:val="ru-RU"/>
        </w:rPr>
        <w:tab/>
      </w:r>
      <w:r w:rsidRPr="006B3A13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0CFA6D" w14:textId="77777777" w:rsidR="00FF536B" w:rsidRDefault="00FF536B">
      <w:r>
        <w:separator/>
      </w:r>
    </w:p>
  </w:endnote>
  <w:endnote w:type="continuationSeparator" w:id="0">
    <w:p w14:paraId="2A9B5C26" w14:textId="77777777" w:rsidR="00FF536B" w:rsidRDefault="00FF5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2C116" w14:textId="77777777" w:rsidR="00FF536B" w:rsidRDefault="00FF536B">
      <w:r>
        <w:separator/>
      </w:r>
    </w:p>
  </w:footnote>
  <w:footnote w:type="continuationSeparator" w:id="0">
    <w:p w14:paraId="746D2B5B" w14:textId="77777777" w:rsidR="00FF536B" w:rsidRDefault="00FF53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3A13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5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5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10E16-A20D-47FD-85EE-C65942FB5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1294</Words>
  <Characters>738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2024-05-07T12:51:00Z</dcterms:modified>
</cp:coreProperties>
</file>