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індивідуального    житлового  будинку   по вул. Крива   у м. Винники,   м. Львів  Львівської  обл.  ( к/н 4610160300:05:002:0136)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D8745F" w14:textId="77777777" w:rsidR="000F41DD" w:rsidRPr="000F41DD" w:rsidRDefault="000F41DD" w:rsidP="000F41DD">
      <w:pPr>
        <w:ind w:firstLine="720"/>
        <w:rPr>
          <w:sz w:val="28"/>
          <w:szCs w:val="28"/>
        </w:rPr>
      </w:pPr>
      <w:r w:rsidRPr="000F41D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міської ради № 424 від 15.07.2016  року  з наступними змінами та доповненнями, розглянувши заяву  Ціхоляза Романа Йосифовича , беручи до уваги Декларацію про початок виконання будівельних робіт   виконану  Департаментом   Державної   архітектурно-будівельної   інспекції   від  09.06.2017   р. ,технічного паспорту виконаного ТОВ «Інститут  технічної інвентаризації » від 18.02.2019 р., виконком  Винниківської  міської  ради –</w:t>
      </w:r>
    </w:p>
    <w:p w14:paraId="5EF5406B" w14:textId="77777777" w:rsidR="000F41DD" w:rsidRPr="000F41DD" w:rsidRDefault="000F41DD" w:rsidP="000F41DD">
      <w:pPr>
        <w:rPr>
          <w:sz w:val="28"/>
          <w:szCs w:val="28"/>
        </w:rPr>
      </w:pPr>
    </w:p>
    <w:p w14:paraId="01B535E5" w14:textId="77777777" w:rsidR="000F41DD" w:rsidRPr="000F41DD" w:rsidRDefault="000F41DD" w:rsidP="000F41DD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0F41DD">
        <w:rPr>
          <w:sz w:val="28"/>
          <w:szCs w:val="28"/>
        </w:rPr>
        <w:t>ВИРІШИВ:</w:t>
      </w:r>
    </w:p>
    <w:p w14:paraId="1FE150AF" w14:textId="77777777" w:rsidR="000F41DD" w:rsidRPr="000F41DD" w:rsidRDefault="000F41DD" w:rsidP="000F41DD">
      <w:pPr>
        <w:rPr>
          <w:sz w:val="28"/>
          <w:szCs w:val="28"/>
        </w:rPr>
      </w:pPr>
    </w:p>
    <w:p w14:paraId="21E10FC9" w14:textId="77777777" w:rsidR="000F41DD" w:rsidRPr="000F41DD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t>1.Затвердити Розрахунок розміру пайової участі  при здійсненні будівництва індивідуального  житлового будинку  по вул. Крива   у м. Винники, м.Львів  Львівської обл.  ( к/н 4610160300:05:002:0136)  у м. Винники  в розмірі  -367597 грн.72 коп. (дод.1)</w:t>
      </w:r>
    </w:p>
    <w:p w14:paraId="52276411" w14:textId="77777777" w:rsidR="000F41DD" w:rsidRPr="000F41DD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t>2. Затвердити графік сплати  пайового внеску (дод.2).</w:t>
      </w:r>
    </w:p>
    <w:p w14:paraId="4C36B60B" w14:textId="77777777" w:rsidR="000F41DD" w:rsidRPr="000F41DD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t xml:space="preserve">3. Ціхолязу Роману Йосифовичу  ( Cторона-2) :  </w:t>
      </w:r>
    </w:p>
    <w:p w14:paraId="69F2A3FA" w14:textId="77777777" w:rsidR="000F41DD" w:rsidRPr="000F41DD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t>3.1.</w:t>
      </w:r>
      <w:r w:rsidRPr="000F41DD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1C89A1D0" w14:textId="77777777" w:rsidR="000F41DD" w:rsidRPr="000F41DD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t>3.2.      Пайовий внесок сплатити згідно умов Договору та затвердженого графіку.</w:t>
      </w:r>
    </w:p>
    <w:p w14:paraId="671162EE" w14:textId="77777777" w:rsidR="000F41DD" w:rsidRPr="000F41DD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lastRenderedPageBreak/>
        <w:t>4.</w:t>
      </w:r>
      <w:r w:rsidRPr="000F41D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10D3169" w14:textId="77777777" w:rsidR="000F41DD" w:rsidRPr="000F41DD" w:rsidRDefault="000F41DD" w:rsidP="000F41DD">
      <w:pPr>
        <w:rPr>
          <w:sz w:val="28"/>
          <w:szCs w:val="28"/>
        </w:rPr>
      </w:pPr>
    </w:p>
    <w:p w14:paraId="01C471E0" w14:textId="25918DBB" w:rsidR="00213958" w:rsidRPr="006F2805" w:rsidRDefault="000F41DD" w:rsidP="000F41DD">
      <w:pPr>
        <w:rPr>
          <w:sz w:val="28"/>
          <w:szCs w:val="28"/>
        </w:rPr>
      </w:pPr>
      <w:r w:rsidRPr="000F41DD">
        <w:rPr>
          <w:sz w:val="28"/>
          <w:szCs w:val="28"/>
        </w:rPr>
        <w:t>Міський  голова</w:t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</w:r>
      <w:r w:rsidRPr="000F41DD">
        <w:rPr>
          <w:sz w:val="28"/>
          <w:szCs w:val="28"/>
        </w:rPr>
        <w:tab/>
        <w:t>В.Л.Квурт</w:t>
      </w:r>
      <w:r w:rsidRPr="000F41D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794DC" w14:textId="77777777" w:rsidR="00E96EB9" w:rsidRDefault="00E96EB9">
      <w:r>
        <w:separator/>
      </w:r>
    </w:p>
  </w:endnote>
  <w:endnote w:type="continuationSeparator" w:id="0">
    <w:p w14:paraId="6DAAE1E2" w14:textId="77777777" w:rsidR="00E96EB9" w:rsidRDefault="00E9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E480B" w14:textId="77777777" w:rsidR="00E96EB9" w:rsidRDefault="00E96EB9">
      <w:r>
        <w:separator/>
      </w:r>
    </w:p>
  </w:footnote>
  <w:footnote w:type="continuationSeparator" w:id="0">
    <w:p w14:paraId="6C4F41ED" w14:textId="77777777" w:rsidR="00E96EB9" w:rsidRDefault="00E96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41D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6EB9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4BBA5-E204-496A-8B64-3137E0D7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2024-05-08T08:20:00Z</dcterms:modified>
</cp:coreProperties>
</file>