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новозбудованого шестиквартирного житлового будинку здійсненому на земельній ділянці по вул. Лисика (к/н 4610160300:04:003:0039)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DA94F7" w14:textId="77777777" w:rsidR="00000473" w:rsidRPr="00000473" w:rsidRDefault="00000473" w:rsidP="00000473">
      <w:pPr>
        <w:jc w:val="both"/>
        <w:rPr>
          <w:szCs w:val="24"/>
        </w:rPr>
      </w:pPr>
    </w:p>
    <w:p w14:paraId="1C91A970" w14:textId="77777777" w:rsidR="00000473" w:rsidRPr="00000473" w:rsidRDefault="00000473" w:rsidP="00000473">
      <w:pPr>
        <w:ind w:firstLine="708"/>
        <w:jc w:val="both"/>
        <w:rPr>
          <w:sz w:val="28"/>
          <w:szCs w:val="28"/>
        </w:rPr>
      </w:pPr>
      <w:r w:rsidRPr="0000047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</w:t>
      </w:r>
      <w:r w:rsidRPr="00000473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Pr="00000473">
        <w:rPr>
          <w:sz w:val="28"/>
          <w:szCs w:val="28"/>
        </w:rPr>
        <w:t>Суркова Ю.В.,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16.01.2019р. №ЛВ 141190160388, виконавчий комітет Винниківської міської ради -</w:t>
      </w:r>
    </w:p>
    <w:p w14:paraId="1B1E0222" w14:textId="77777777" w:rsidR="00000473" w:rsidRPr="00000473" w:rsidRDefault="00000473" w:rsidP="00000473">
      <w:pPr>
        <w:jc w:val="center"/>
        <w:rPr>
          <w:b/>
          <w:sz w:val="28"/>
          <w:szCs w:val="28"/>
        </w:rPr>
      </w:pPr>
    </w:p>
    <w:p w14:paraId="6944A106" w14:textId="77777777" w:rsidR="00000473" w:rsidRPr="00000473" w:rsidRDefault="00000473" w:rsidP="00000473">
      <w:pPr>
        <w:jc w:val="center"/>
        <w:rPr>
          <w:b/>
          <w:sz w:val="28"/>
          <w:szCs w:val="28"/>
        </w:rPr>
      </w:pPr>
      <w:r w:rsidRPr="00000473">
        <w:rPr>
          <w:b/>
          <w:sz w:val="28"/>
          <w:szCs w:val="28"/>
        </w:rPr>
        <w:t>В И Р І Ш И В :</w:t>
      </w:r>
    </w:p>
    <w:p w14:paraId="08E258BF" w14:textId="77777777" w:rsidR="00000473" w:rsidRPr="00000473" w:rsidRDefault="00000473" w:rsidP="00000473">
      <w:pPr>
        <w:jc w:val="center"/>
        <w:rPr>
          <w:b/>
          <w:sz w:val="28"/>
          <w:szCs w:val="28"/>
        </w:rPr>
      </w:pPr>
    </w:p>
    <w:p w14:paraId="6E734AA3" w14:textId="411C3F31" w:rsidR="00000473" w:rsidRPr="00000473" w:rsidRDefault="00000473" w:rsidP="00000473">
      <w:pPr>
        <w:jc w:val="both"/>
        <w:rPr>
          <w:sz w:val="28"/>
          <w:szCs w:val="28"/>
        </w:rPr>
      </w:pPr>
      <w:r w:rsidRPr="00000473">
        <w:rPr>
          <w:sz w:val="28"/>
          <w:szCs w:val="28"/>
        </w:rPr>
        <w:t>1.</w:t>
      </w:r>
      <w:r w:rsidRPr="00000473">
        <w:rPr>
          <w:sz w:val="28"/>
          <w:szCs w:val="28"/>
        </w:rPr>
        <w:tab/>
        <w:t>Шестиквартирному житловому будинку здійсненому</w:t>
      </w:r>
      <w:r>
        <w:rPr>
          <w:sz w:val="28"/>
          <w:szCs w:val="28"/>
        </w:rPr>
        <w:t xml:space="preserve"> на земельній ділянці  по</w:t>
      </w:r>
      <w:r w:rsidRPr="00000473">
        <w:rPr>
          <w:sz w:val="28"/>
          <w:szCs w:val="28"/>
        </w:rPr>
        <w:t xml:space="preserve">   вул. Лисика (к/н 4610160300:04:003:0039) у м.Винники, присвоїти поштову адресу, а саме: вул. Лисика, 3 у м.Винники.</w:t>
      </w:r>
    </w:p>
    <w:p w14:paraId="58033258" w14:textId="77777777" w:rsidR="00000473" w:rsidRPr="00000473" w:rsidRDefault="00000473" w:rsidP="00000473">
      <w:pPr>
        <w:jc w:val="both"/>
        <w:rPr>
          <w:sz w:val="28"/>
          <w:szCs w:val="28"/>
        </w:rPr>
      </w:pPr>
      <w:r w:rsidRPr="00000473">
        <w:rPr>
          <w:sz w:val="28"/>
          <w:szCs w:val="28"/>
        </w:rPr>
        <w:t xml:space="preserve">Будинок складається з 8-ми квартир. Загальна площа будинку становить – 650,2 кв.м., житлова площа будинку становить – 247,2 кв.м. </w:t>
      </w:r>
    </w:p>
    <w:p w14:paraId="0DAF3FCD" w14:textId="77777777" w:rsidR="00000473" w:rsidRPr="00000473" w:rsidRDefault="00000473" w:rsidP="00000473">
      <w:pPr>
        <w:jc w:val="both"/>
        <w:rPr>
          <w:sz w:val="28"/>
          <w:szCs w:val="28"/>
        </w:rPr>
      </w:pPr>
      <w:r w:rsidRPr="00000473">
        <w:rPr>
          <w:sz w:val="28"/>
          <w:szCs w:val="28"/>
        </w:rPr>
        <w:lastRenderedPageBreak/>
        <w:t>2.</w:t>
      </w:r>
      <w:r w:rsidRPr="000004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2F492F" w14:textId="77777777" w:rsidR="00000473" w:rsidRPr="00000473" w:rsidRDefault="00000473" w:rsidP="00000473">
      <w:pPr>
        <w:jc w:val="both"/>
        <w:rPr>
          <w:b/>
          <w:i/>
          <w:sz w:val="28"/>
          <w:szCs w:val="28"/>
        </w:rPr>
      </w:pPr>
    </w:p>
    <w:p w14:paraId="381C7EBC" w14:textId="7A4ED65C" w:rsidR="00000473" w:rsidRPr="00000473" w:rsidRDefault="00000473" w:rsidP="00000473">
      <w:pPr>
        <w:jc w:val="both"/>
        <w:rPr>
          <w:szCs w:val="24"/>
        </w:rPr>
      </w:pPr>
      <w:r w:rsidRPr="00000473">
        <w:rPr>
          <w:b/>
          <w:sz w:val="28"/>
          <w:szCs w:val="28"/>
        </w:rPr>
        <w:t>Міський  голова</w:t>
      </w:r>
      <w:r w:rsidRPr="00000473">
        <w:rPr>
          <w:b/>
          <w:sz w:val="28"/>
          <w:szCs w:val="28"/>
        </w:rPr>
        <w:tab/>
      </w:r>
      <w:bookmarkStart w:id="1" w:name="_GoBack"/>
      <w:bookmarkEnd w:id="1"/>
      <w:r w:rsidRPr="00000473">
        <w:rPr>
          <w:b/>
          <w:sz w:val="28"/>
          <w:szCs w:val="28"/>
        </w:rPr>
        <w:tab/>
      </w:r>
      <w:r w:rsidRPr="00000473">
        <w:rPr>
          <w:b/>
          <w:sz w:val="28"/>
          <w:szCs w:val="28"/>
        </w:rPr>
        <w:tab/>
        <w:t xml:space="preserve">                      </w:t>
      </w:r>
      <w:r w:rsidRPr="00000473">
        <w:rPr>
          <w:b/>
          <w:sz w:val="28"/>
          <w:szCs w:val="28"/>
        </w:rPr>
        <w:tab/>
        <w:t xml:space="preserve"> </w:t>
      </w:r>
      <w:r w:rsidRPr="00000473">
        <w:rPr>
          <w:b/>
          <w:sz w:val="28"/>
          <w:szCs w:val="28"/>
        </w:rPr>
        <w:tab/>
        <w:t>В.Л.Квурт</w:t>
      </w:r>
      <w:r w:rsidRPr="00000473">
        <w:rPr>
          <w:b/>
          <w:szCs w:val="24"/>
        </w:rPr>
        <w:tab/>
      </w:r>
      <w:r w:rsidRPr="00000473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14339" w14:textId="77777777" w:rsidR="00E031D7" w:rsidRDefault="00E031D7">
      <w:r>
        <w:separator/>
      </w:r>
    </w:p>
  </w:endnote>
  <w:endnote w:type="continuationSeparator" w:id="0">
    <w:p w14:paraId="1F6B5C3D" w14:textId="77777777" w:rsidR="00E031D7" w:rsidRDefault="00E0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377DC" w14:textId="77777777" w:rsidR="00E031D7" w:rsidRDefault="00E031D7">
      <w:r>
        <w:separator/>
      </w:r>
    </w:p>
  </w:footnote>
  <w:footnote w:type="continuationSeparator" w:id="0">
    <w:p w14:paraId="07289C6E" w14:textId="77777777" w:rsidR="00E031D7" w:rsidRDefault="00E03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047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31D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65A68-3DEC-43BF-8F29-900A55227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2024-05-08T11:34:00Z</dcterms:modified>
</cp:coreProperties>
</file>