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Липи, 54 (к/н 4610160300:07:007:0288)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C9E0D2" w14:textId="77777777" w:rsidR="00267C49" w:rsidRPr="00267C49" w:rsidRDefault="00267C49" w:rsidP="00267C49">
      <w:pPr>
        <w:ind w:firstLine="720"/>
        <w:rPr>
          <w:sz w:val="28"/>
          <w:szCs w:val="28"/>
        </w:rPr>
      </w:pPr>
      <w:r w:rsidRPr="00267C4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Леськів Н.І., беручи до уваги Витяг з Державного реєстру речових прав на нерухоме майно про реєстрацію права власності       (і.н.в. 147844478 від 03.12.2018), виконавчий комітет Винниківської міської ради –</w:t>
      </w:r>
    </w:p>
    <w:p w14:paraId="5FC2B9FE" w14:textId="77777777" w:rsidR="00267C49" w:rsidRPr="00267C49" w:rsidRDefault="00267C49" w:rsidP="00267C49">
      <w:pPr>
        <w:rPr>
          <w:sz w:val="28"/>
          <w:szCs w:val="28"/>
        </w:rPr>
      </w:pPr>
    </w:p>
    <w:p w14:paraId="4C664015" w14:textId="77777777" w:rsidR="00267C49" w:rsidRPr="00267C49" w:rsidRDefault="00267C49" w:rsidP="00267C49">
      <w:pPr>
        <w:jc w:val="center"/>
        <w:rPr>
          <w:sz w:val="28"/>
          <w:szCs w:val="28"/>
        </w:rPr>
      </w:pPr>
      <w:r w:rsidRPr="00267C49">
        <w:rPr>
          <w:sz w:val="28"/>
          <w:szCs w:val="28"/>
        </w:rPr>
        <w:t>ВИРІШИВ:</w:t>
      </w:r>
    </w:p>
    <w:p w14:paraId="09B5344F" w14:textId="77777777" w:rsidR="00267C49" w:rsidRPr="00267C49" w:rsidRDefault="00267C49" w:rsidP="00267C49">
      <w:pPr>
        <w:rPr>
          <w:sz w:val="28"/>
          <w:szCs w:val="28"/>
        </w:rPr>
      </w:pPr>
    </w:p>
    <w:p w14:paraId="07A4638A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1.</w:t>
      </w:r>
      <w:r w:rsidRPr="00267C49">
        <w:rPr>
          <w:sz w:val="28"/>
          <w:szCs w:val="28"/>
        </w:rPr>
        <w:tab/>
        <w:t>Видати гр. Леськів Наталії Іванівні будівельний паспорт забудови земельної ділянки на проектування та будівництво індивідуального житлового будинку на земельній ділянці по вул. Липи, 54 (к/н 4610160300:07:007:0288) у м.Винники.</w:t>
      </w:r>
    </w:p>
    <w:p w14:paraId="488B5862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2.</w:t>
      </w:r>
      <w:r w:rsidRPr="00267C49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267C49">
        <w:rPr>
          <w:sz w:val="28"/>
          <w:szCs w:val="28"/>
        </w:rPr>
        <w:lastRenderedPageBreak/>
        <w:t>житлового будинку на земельній ділянці по вул. Липи, 54 (к/н 4610160300:07:007:0288) у м.Винники.</w:t>
      </w:r>
    </w:p>
    <w:p w14:paraId="24CA8ABC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</w:t>
      </w:r>
      <w:r w:rsidRPr="00267C49">
        <w:rPr>
          <w:sz w:val="28"/>
          <w:szCs w:val="28"/>
        </w:rPr>
        <w:tab/>
        <w:t>Зобов’язати гр. Леськів Н.І.:</w:t>
      </w:r>
    </w:p>
    <w:p w14:paraId="09390DB1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3.1.</w:t>
      </w:r>
      <w:r w:rsidRPr="00267C4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CCEE609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3.2.</w:t>
      </w:r>
      <w:r w:rsidRPr="00267C49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85BE3F3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3.3.</w:t>
      </w:r>
      <w:r w:rsidRPr="00267C49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844C4B5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3.4.</w:t>
      </w:r>
      <w:r w:rsidRPr="00267C4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13B2F04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3.5.</w:t>
      </w:r>
      <w:r w:rsidRPr="00267C4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6878F6F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3.6.</w:t>
      </w:r>
      <w:r w:rsidRPr="00267C49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9966D25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3.7.</w:t>
      </w:r>
      <w:r w:rsidRPr="00267C4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AE5D36B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4.</w:t>
      </w:r>
      <w:r w:rsidRPr="00267C49">
        <w:rPr>
          <w:sz w:val="28"/>
          <w:szCs w:val="28"/>
        </w:rPr>
        <w:tab/>
        <w:t>Роз’яснити гр. Леськів Н.І., що будівельні роботи можна розпочинати тільки після отримання відповідних дозволів, згідно державних норм та правил.</w:t>
      </w:r>
    </w:p>
    <w:p w14:paraId="0DECABCE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5.</w:t>
      </w:r>
      <w:r w:rsidRPr="00267C4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B87C218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6.</w:t>
      </w:r>
      <w:r w:rsidRPr="00267C4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22DFEC4" w14:textId="77777777" w:rsidR="00267C49" w:rsidRPr="00267C49" w:rsidRDefault="00267C49" w:rsidP="00267C49">
      <w:pPr>
        <w:rPr>
          <w:sz w:val="28"/>
          <w:szCs w:val="28"/>
        </w:rPr>
      </w:pPr>
      <w:r w:rsidRPr="00267C49">
        <w:rPr>
          <w:sz w:val="28"/>
          <w:szCs w:val="28"/>
        </w:rPr>
        <w:t>7.</w:t>
      </w:r>
      <w:r w:rsidRPr="00267C4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937C32" w14:textId="77777777" w:rsidR="00267C49" w:rsidRPr="00267C49" w:rsidRDefault="00267C49" w:rsidP="00267C49">
      <w:pPr>
        <w:rPr>
          <w:sz w:val="28"/>
          <w:szCs w:val="28"/>
        </w:rPr>
      </w:pPr>
    </w:p>
    <w:p w14:paraId="1A105F96" w14:textId="77777777" w:rsidR="00267C49" w:rsidRPr="00267C49" w:rsidRDefault="00267C49" w:rsidP="00267C49">
      <w:pPr>
        <w:rPr>
          <w:sz w:val="28"/>
          <w:szCs w:val="28"/>
        </w:rPr>
      </w:pPr>
    </w:p>
    <w:p w14:paraId="01C471E0" w14:textId="1971ECFD" w:rsidR="00213958" w:rsidRPr="006F2805" w:rsidRDefault="00267C49" w:rsidP="00267C49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bookmarkStart w:id="1" w:name="_GoBack"/>
      <w:bookmarkEnd w:id="1"/>
      <w:r w:rsidRPr="00267C49">
        <w:rPr>
          <w:sz w:val="28"/>
          <w:szCs w:val="28"/>
        </w:rPr>
        <w:t xml:space="preserve">               </w:t>
      </w:r>
      <w:r w:rsidRPr="00267C49">
        <w:rPr>
          <w:sz w:val="28"/>
          <w:szCs w:val="28"/>
        </w:rPr>
        <w:tab/>
      </w:r>
      <w:r>
        <w:rPr>
          <w:sz w:val="28"/>
          <w:szCs w:val="28"/>
        </w:rPr>
        <w:t>В.Л. Квурт</w:t>
      </w:r>
      <w:r w:rsidRPr="00267C4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C0E80" w14:textId="77777777" w:rsidR="0048068E" w:rsidRDefault="0048068E">
      <w:r>
        <w:separator/>
      </w:r>
    </w:p>
  </w:endnote>
  <w:endnote w:type="continuationSeparator" w:id="0">
    <w:p w14:paraId="743727DF" w14:textId="77777777" w:rsidR="0048068E" w:rsidRDefault="00480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AF44E" w14:textId="77777777" w:rsidR="0048068E" w:rsidRDefault="0048068E">
      <w:r>
        <w:separator/>
      </w:r>
    </w:p>
  </w:footnote>
  <w:footnote w:type="continuationSeparator" w:id="0">
    <w:p w14:paraId="021A97DF" w14:textId="77777777" w:rsidR="0048068E" w:rsidRDefault="00480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C4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68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31ED8-7CD8-4F38-81E9-CF49592D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2285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2024-05-08T11:05:00Z</dcterms:modified>
</cp:coreProperties>
</file>