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22.02.2019р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вимог до архітектурно-планувальної частини проекту на реконструкцію житлової квартири № 3 на вул.Галицька, 17 у м.Винники з метою влаштування офісних приміщень</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7DDF1BC" w14:textId="77777777" w:rsidR="00044C42" w:rsidRPr="00044C42" w:rsidRDefault="00044C42" w:rsidP="00044C42">
      <w:pPr>
        <w:ind w:firstLine="720"/>
        <w:rPr>
          <w:sz w:val="28"/>
          <w:szCs w:val="28"/>
        </w:rPr>
      </w:pPr>
      <w:r w:rsidRPr="00044C42">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07.07.2011р. №109 «Про затвердження Порядку надання містобудівних умов та обмежень забудови земельної ділянки, їх склад та зміст» та «Переліку об’єктів будівництва, для проектування яких містобудівні умови та обмеження не надаються», Рішення виконавчого комітету Винниківської міської ради від 30.06.2017р. №188, ДБН А.3.1-5-2016 «Організація будівельного виробництва», розглянувши заяву гр.Максиміва М.І., беручи до уваги Витяг з державного реєстру речових прав на нерухоме майно про реєстрацію права власності (і.н.в. 123279783 від 08.05.2018),  ескізний проект «Реконструкція житлової квартири № 3 на вул.Галицькій, 17 у м.Винники під офісні  приміщення», виконаний ЛКП «Архбуднагляд», виконком Винниківської міської ради -</w:t>
      </w:r>
    </w:p>
    <w:p w14:paraId="188FAD83" w14:textId="77777777" w:rsidR="00044C42" w:rsidRPr="00044C42" w:rsidRDefault="00044C42" w:rsidP="00044C42">
      <w:pPr>
        <w:rPr>
          <w:sz w:val="28"/>
          <w:szCs w:val="28"/>
        </w:rPr>
      </w:pPr>
    </w:p>
    <w:p w14:paraId="5B0049F0" w14:textId="77777777" w:rsidR="00044C42" w:rsidRPr="00044C42" w:rsidRDefault="00044C42" w:rsidP="00044C42">
      <w:pPr>
        <w:jc w:val="center"/>
        <w:rPr>
          <w:sz w:val="28"/>
          <w:szCs w:val="28"/>
        </w:rPr>
      </w:pPr>
      <w:bookmarkStart w:id="1" w:name="_GoBack"/>
      <w:bookmarkEnd w:id="1"/>
      <w:r w:rsidRPr="00044C42">
        <w:rPr>
          <w:sz w:val="28"/>
          <w:szCs w:val="28"/>
        </w:rPr>
        <w:t>ВИРІШИВ:</w:t>
      </w:r>
    </w:p>
    <w:p w14:paraId="352163BD" w14:textId="77777777" w:rsidR="00044C42" w:rsidRPr="00044C42" w:rsidRDefault="00044C42" w:rsidP="00044C42">
      <w:pPr>
        <w:rPr>
          <w:sz w:val="28"/>
          <w:szCs w:val="28"/>
        </w:rPr>
      </w:pPr>
    </w:p>
    <w:p w14:paraId="5CFC248C" w14:textId="77777777" w:rsidR="00044C42" w:rsidRPr="00044C42" w:rsidRDefault="00044C42" w:rsidP="00044C42">
      <w:pPr>
        <w:rPr>
          <w:sz w:val="28"/>
          <w:szCs w:val="28"/>
        </w:rPr>
      </w:pPr>
      <w:r w:rsidRPr="00044C42">
        <w:rPr>
          <w:sz w:val="28"/>
          <w:szCs w:val="28"/>
        </w:rPr>
        <w:t>1.</w:t>
      </w:r>
      <w:r w:rsidRPr="00044C42">
        <w:rPr>
          <w:sz w:val="28"/>
          <w:szCs w:val="28"/>
        </w:rPr>
        <w:tab/>
        <w:t>Житлову квартиру №3 по вул. Галицька, 17 у м.Винники виключити з  житлового фонду та перевести в нежитлову будівлю.</w:t>
      </w:r>
    </w:p>
    <w:p w14:paraId="5012F55C" w14:textId="77777777" w:rsidR="00044C42" w:rsidRPr="00044C42" w:rsidRDefault="00044C42" w:rsidP="00044C42">
      <w:pPr>
        <w:rPr>
          <w:sz w:val="28"/>
          <w:szCs w:val="28"/>
        </w:rPr>
      </w:pPr>
      <w:r w:rsidRPr="00044C42">
        <w:rPr>
          <w:sz w:val="28"/>
          <w:szCs w:val="28"/>
        </w:rPr>
        <w:t>2.</w:t>
      </w:r>
      <w:r w:rsidRPr="00044C42">
        <w:rPr>
          <w:sz w:val="28"/>
          <w:szCs w:val="28"/>
        </w:rPr>
        <w:tab/>
        <w:t>Надати гр. Максиміву Михайлу Івановичу вимоги до архітектурно-планувальної частини проекту на переобладнання приміщень житлової квартири №3 по вул.Галицька, 17 у м.Винники в офісне приміщення.</w:t>
      </w:r>
    </w:p>
    <w:p w14:paraId="025BB6D9" w14:textId="77777777" w:rsidR="00044C42" w:rsidRPr="00044C42" w:rsidRDefault="00044C42" w:rsidP="00044C42">
      <w:pPr>
        <w:rPr>
          <w:sz w:val="28"/>
          <w:szCs w:val="28"/>
        </w:rPr>
      </w:pPr>
      <w:r w:rsidRPr="00044C42">
        <w:rPr>
          <w:sz w:val="28"/>
          <w:szCs w:val="28"/>
        </w:rPr>
        <w:lastRenderedPageBreak/>
        <w:t>3.</w:t>
      </w:r>
      <w:r w:rsidRPr="00044C42">
        <w:rPr>
          <w:sz w:val="28"/>
          <w:szCs w:val="28"/>
        </w:rPr>
        <w:tab/>
        <w:t>Доручити відділу містобудування виконати вимоги до архітектурно-планувальної частини проекту на переобладнання приміщень житлової квартири №3 по вул.Галицька, 17 у м.Винники в офісне приміщення.</w:t>
      </w:r>
    </w:p>
    <w:p w14:paraId="13824FF1" w14:textId="77777777" w:rsidR="00044C42" w:rsidRPr="00044C42" w:rsidRDefault="00044C42" w:rsidP="00044C42">
      <w:pPr>
        <w:rPr>
          <w:sz w:val="28"/>
          <w:szCs w:val="28"/>
        </w:rPr>
      </w:pPr>
      <w:r w:rsidRPr="00044C42">
        <w:rPr>
          <w:sz w:val="28"/>
          <w:szCs w:val="28"/>
        </w:rPr>
        <w:t>4.</w:t>
      </w:r>
      <w:r w:rsidRPr="00044C42">
        <w:rPr>
          <w:sz w:val="28"/>
          <w:szCs w:val="28"/>
        </w:rPr>
        <w:tab/>
        <w:t xml:space="preserve">Зобов’язати гр.Максиміва Михайла Івановича.: </w:t>
      </w:r>
    </w:p>
    <w:p w14:paraId="0941915F" w14:textId="77777777" w:rsidR="00044C42" w:rsidRPr="00044C42" w:rsidRDefault="00044C42" w:rsidP="00044C42">
      <w:pPr>
        <w:rPr>
          <w:sz w:val="28"/>
          <w:szCs w:val="28"/>
        </w:rPr>
      </w:pPr>
      <w:r w:rsidRPr="00044C42">
        <w:rPr>
          <w:sz w:val="28"/>
          <w:szCs w:val="28"/>
        </w:rPr>
        <w:t>4.1.</w:t>
      </w:r>
      <w:r w:rsidRPr="00044C42">
        <w:rPr>
          <w:sz w:val="28"/>
          <w:szCs w:val="28"/>
        </w:rPr>
        <w:tab/>
        <w:t xml:space="preserve">Отримати у встановленому порядку технічні умови на інженерне забезпечення об’єкту містобудування. </w:t>
      </w:r>
    </w:p>
    <w:p w14:paraId="33729233" w14:textId="77777777" w:rsidR="00044C42" w:rsidRPr="00044C42" w:rsidRDefault="00044C42" w:rsidP="00044C42">
      <w:pPr>
        <w:rPr>
          <w:sz w:val="28"/>
          <w:szCs w:val="28"/>
        </w:rPr>
      </w:pPr>
      <w:r w:rsidRPr="00044C42">
        <w:rPr>
          <w:sz w:val="28"/>
          <w:szCs w:val="28"/>
        </w:rPr>
        <w:t>4.2.</w:t>
      </w:r>
      <w:r w:rsidRPr="00044C42">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4D5F7A34" w14:textId="77777777" w:rsidR="00044C42" w:rsidRPr="00044C42" w:rsidRDefault="00044C42" w:rsidP="00044C42">
      <w:pPr>
        <w:rPr>
          <w:sz w:val="28"/>
          <w:szCs w:val="28"/>
        </w:rPr>
      </w:pPr>
      <w:r w:rsidRPr="00044C42">
        <w:rPr>
          <w:sz w:val="28"/>
          <w:szCs w:val="28"/>
        </w:rPr>
        <w:t>4.3.</w:t>
      </w:r>
      <w:r w:rsidRPr="00044C42">
        <w:rPr>
          <w:sz w:val="28"/>
          <w:szCs w:val="28"/>
        </w:rPr>
        <w:tab/>
        <w:t>Укласти Договір про пайову участь  з виконкомом Винниківської міської ради.</w:t>
      </w:r>
    </w:p>
    <w:p w14:paraId="62E00843" w14:textId="77777777" w:rsidR="00044C42" w:rsidRPr="00044C42" w:rsidRDefault="00044C42" w:rsidP="00044C42">
      <w:pPr>
        <w:rPr>
          <w:sz w:val="28"/>
          <w:szCs w:val="28"/>
        </w:rPr>
      </w:pPr>
    </w:p>
    <w:p w14:paraId="47A9D758" w14:textId="77777777" w:rsidR="00044C42" w:rsidRPr="00044C42" w:rsidRDefault="00044C42" w:rsidP="00044C42">
      <w:pPr>
        <w:rPr>
          <w:sz w:val="28"/>
          <w:szCs w:val="28"/>
        </w:rPr>
      </w:pPr>
      <w:r w:rsidRPr="00044C42">
        <w:rPr>
          <w:sz w:val="28"/>
          <w:szCs w:val="28"/>
        </w:rPr>
        <w:t>5.</w:t>
      </w:r>
      <w:r w:rsidRPr="00044C42">
        <w:rPr>
          <w:sz w:val="28"/>
          <w:szCs w:val="28"/>
        </w:rPr>
        <w:tab/>
        <w:t>Роз’яснити гр. Максиміву М.І., що виконання робіт можна розпочинати тільки після  отримання відповідних дозволів згідно державних норм та правил.</w:t>
      </w:r>
    </w:p>
    <w:p w14:paraId="59B71F1D" w14:textId="77777777" w:rsidR="00044C42" w:rsidRPr="00044C42" w:rsidRDefault="00044C42" w:rsidP="00044C42">
      <w:pPr>
        <w:rPr>
          <w:sz w:val="28"/>
          <w:szCs w:val="28"/>
        </w:rPr>
      </w:pPr>
      <w:r w:rsidRPr="00044C42">
        <w:rPr>
          <w:sz w:val="28"/>
          <w:szCs w:val="28"/>
        </w:rPr>
        <w:t>6.</w:t>
      </w:r>
      <w:r w:rsidRPr="00044C4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13174B3" w14:textId="77777777" w:rsidR="00044C42" w:rsidRPr="00044C42" w:rsidRDefault="00044C42" w:rsidP="00044C42">
      <w:pPr>
        <w:rPr>
          <w:sz w:val="28"/>
          <w:szCs w:val="28"/>
        </w:rPr>
      </w:pPr>
    </w:p>
    <w:p w14:paraId="4156D6B6" w14:textId="77777777" w:rsidR="00044C42" w:rsidRPr="00044C42" w:rsidRDefault="00044C42" w:rsidP="00044C42">
      <w:pPr>
        <w:rPr>
          <w:sz w:val="28"/>
          <w:szCs w:val="28"/>
        </w:rPr>
      </w:pPr>
    </w:p>
    <w:p w14:paraId="3B77DC3C" w14:textId="77777777" w:rsidR="00044C42" w:rsidRPr="00044C42" w:rsidRDefault="00044C42" w:rsidP="00044C42">
      <w:pPr>
        <w:rPr>
          <w:sz w:val="28"/>
          <w:szCs w:val="28"/>
        </w:rPr>
      </w:pPr>
    </w:p>
    <w:p w14:paraId="0048B4A8" w14:textId="77777777" w:rsidR="00044C42" w:rsidRPr="00044C42" w:rsidRDefault="00044C42" w:rsidP="00044C42">
      <w:pPr>
        <w:rPr>
          <w:sz w:val="28"/>
          <w:szCs w:val="28"/>
        </w:rPr>
      </w:pPr>
      <w:r w:rsidRPr="00044C42">
        <w:rPr>
          <w:sz w:val="28"/>
          <w:szCs w:val="28"/>
        </w:rPr>
        <w:t>Міський голова</w:t>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t>В.Л.Квурт</w:t>
      </w:r>
    </w:p>
    <w:p w14:paraId="00472FC2" w14:textId="77777777" w:rsidR="00044C42" w:rsidRPr="00044C42" w:rsidRDefault="00044C42" w:rsidP="00044C42">
      <w:pPr>
        <w:rPr>
          <w:sz w:val="28"/>
          <w:szCs w:val="28"/>
        </w:rPr>
      </w:pP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r w:rsidRPr="00044C42">
        <w:rPr>
          <w:sz w:val="28"/>
          <w:szCs w:val="28"/>
        </w:rPr>
        <w:tab/>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FFCEF" w14:textId="77777777" w:rsidR="007A5613" w:rsidRDefault="007A5613">
      <w:r>
        <w:separator/>
      </w:r>
    </w:p>
  </w:endnote>
  <w:endnote w:type="continuationSeparator" w:id="0">
    <w:p w14:paraId="2F148A05" w14:textId="77777777" w:rsidR="007A5613" w:rsidRDefault="007A5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405EB" w14:textId="77777777" w:rsidR="007A5613" w:rsidRDefault="007A5613">
      <w:r>
        <w:separator/>
      </w:r>
    </w:p>
  </w:footnote>
  <w:footnote w:type="continuationSeparator" w:id="0">
    <w:p w14:paraId="1E2742B4" w14:textId="77777777" w:rsidR="007A5613" w:rsidRDefault="007A56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44C42"/>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A5613"/>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2452D-F591-4CC9-930B-FF575829D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1718</Words>
  <Characters>980</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2024-05-08T11:16:00Z</dcterms:modified>
</cp:coreProperties>
</file>