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підсумки  фінансово-господарської  діяльності   комунальних підприємств м. Винники  за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B01BD4" w14:textId="77777777" w:rsidR="001D4AAA" w:rsidRPr="001D4AAA" w:rsidRDefault="001D4AAA" w:rsidP="001D4AAA">
      <w:pPr>
        <w:ind w:firstLine="720"/>
        <w:rPr>
          <w:sz w:val="28"/>
          <w:szCs w:val="28"/>
        </w:rPr>
      </w:pPr>
      <w:r w:rsidRPr="001D4AAA">
        <w:rPr>
          <w:sz w:val="28"/>
          <w:szCs w:val="28"/>
        </w:rPr>
        <w:t>Заслухавши звіт директора ВКП « Добробут»  Венгриновичу П.М., директора МКП « Винниківське» Горіня О.М., про підсумки фінансово- господарської  діяльності підприємств за 2018 рік, керуючись ст.10 Закону України « Про місцеве самоврядування в Україні», виконком Винниківської міської ради</w:t>
      </w:r>
    </w:p>
    <w:p w14:paraId="02288B3B" w14:textId="77777777" w:rsidR="001D4AAA" w:rsidRPr="001D4AAA" w:rsidRDefault="001D4AAA" w:rsidP="001D4AAA">
      <w:pPr>
        <w:rPr>
          <w:sz w:val="28"/>
          <w:szCs w:val="28"/>
        </w:rPr>
      </w:pPr>
    </w:p>
    <w:p w14:paraId="68720988" w14:textId="77777777" w:rsidR="001D4AAA" w:rsidRPr="001D4AAA" w:rsidRDefault="001D4AAA" w:rsidP="001D4AAA">
      <w:pPr>
        <w:jc w:val="center"/>
        <w:rPr>
          <w:sz w:val="28"/>
          <w:szCs w:val="28"/>
        </w:rPr>
      </w:pPr>
      <w:bookmarkStart w:id="1" w:name="_GoBack"/>
      <w:bookmarkEnd w:id="1"/>
      <w:r w:rsidRPr="001D4AAA">
        <w:rPr>
          <w:sz w:val="28"/>
          <w:szCs w:val="28"/>
        </w:rPr>
        <w:t>В И Р І Ш И В :</w:t>
      </w:r>
    </w:p>
    <w:p w14:paraId="79E4A1F6" w14:textId="77777777" w:rsidR="001D4AAA" w:rsidRPr="001D4AAA" w:rsidRDefault="001D4AAA" w:rsidP="001D4AAA">
      <w:pPr>
        <w:rPr>
          <w:sz w:val="28"/>
          <w:szCs w:val="28"/>
        </w:rPr>
      </w:pPr>
    </w:p>
    <w:p w14:paraId="53265F5D" w14:textId="77777777" w:rsidR="001D4AAA" w:rsidRPr="001D4AAA" w:rsidRDefault="001D4AAA" w:rsidP="001D4AAA">
      <w:pPr>
        <w:rPr>
          <w:sz w:val="28"/>
          <w:szCs w:val="28"/>
        </w:rPr>
      </w:pPr>
      <w:r w:rsidRPr="001D4AAA">
        <w:rPr>
          <w:sz w:val="28"/>
          <w:szCs w:val="28"/>
        </w:rPr>
        <w:t>1.</w:t>
      </w:r>
      <w:r w:rsidRPr="001D4AAA">
        <w:rPr>
          <w:sz w:val="28"/>
          <w:szCs w:val="28"/>
        </w:rPr>
        <w:tab/>
        <w:t>Звіт директора ВКП « Добробут» Венгриновича П.М.,  та директора МКП «Винниківське» Горіня О.М. про фінансово - господарську діяльність підприємств  за 2018 рік взяти до відома.</w:t>
      </w:r>
    </w:p>
    <w:p w14:paraId="02255C83" w14:textId="77777777" w:rsidR="001D4AAA" w:rsidRPr="001D4AAA" w:rsidRDefault="001D4AAA" w:rsidP="001D4AAA">
      <w:pPr>
        <w:rPr>
          <w:sz w:val="28"/>
          <w:szCs w:val="28"/>
        </w:rPr>
      </w:pPr>
    </w:p>
    <w:p w14:paraId="6E5ACC61" w14:textId="77777777" w:rsidR="001D4AAA" w:rsidRPr="001D4AAA" w:rsidRDefault="001D4AAA" w:rsidP="001D4AAA">
      <w:pPr>
        <w:rPr>
          <w:sz w:val="28"/>
          <w:szCs w:val="28"/>
        </w:rPr>
      </w:pPr>
      <w:r w:rsidRPr="001D4AAA">
        <w:rPr>
          <w:sz w:val="28"/>
          <w:szCs w:val="28"/>
        </w:rPr>
        <w:t>2.</w:t>
      </w:r>
      <w:r w:rsidRPr="001D4AAA">
        <w:rPr>
          <w:sz w:val="28"/>
          <w:szCs w:val="28"/>
        </w:rPr>
        <w:tab/>
        <w:t>Керівникам комунальних підприємств протягом 2019 року забезпечити виконання річного плану роби відповідно до наданих пропозицій.</w:t>
      </w:r>
    </w:p>
    <w:p w14:paraId="2C5F8753" w14:textId="77777777" w:rsidR="001D4AAA" w:rsidRPr="001D4AAA" w:rsidRDefault="001D4AAA" w:rsidP="001D4AAA">
      <w:pPr>
        <w:rPr>
          <w:sz w:val="28"/>
          <w:szCs w:val="28"/>
        </w:rPr>
      </w:pPr>
    </w:p>
    <w:p w14:paraId="67D73CB6" w14:textId="77777777" w:rsidR="001D4AAA" w:rsidRPr="001D4AAA" w:rsidRDefault="001D4AAA" w:rsidP="001D4AAA">
      <w:pPr>
        <w:rPr>
          <w:sz w:val="28"/>
          <w:szCs w:val="28"/>
        </w:rPr>
      </w:pPr>
      <w:r w:rsidRPr="001D4AAA">
        <w:rPr>
          <w:sz w:val="28"/>
          <w:szCs w:val="28"/>
        </w:rPr>
        <w:t>3.</w:t>
      </w:r>
      <w:r w:rsidRPr="001D4AAA">
        <w:rPr>
          <w:sz w:val="28"/>
          <w:szCs w:val="28"/>
        </w:rPr>
        <w:tab/>
        <w:t>Контроль за виконанням рішення доручити заступнику міського голови з питань житлово- комунального господарства та фінансової політики.</w:t>
      </w:r>
    </w:p>
    <w:p w14:paraId="47410FD9" w14:textId="77777777" w:rsidR="001D4AAA" w:rsidRPr="001D4AAA" w:rsidRDefault="001D4AAA" w:rsidP="001D4AAA">
      <w:pPr>
        <w:rPr>
          <w:sz w:val="28"/>
          <w:szCs w:val="28"/>
        </w:rPr>
      </w:pPr>
    </w:p>
    <w:p w14:paraId="2609C9BB" w14:textId="77777777" w:rsidR="001D4AAA" w:rsidRPr="001D4AAA" w:rsidRDefault="001D4AAA" w:rsidP="001D4AAA">
      <w:pPr>
        <w:rPr>
          <w:sz w:val="28"/>
          <w:szCs w:val="28"/>
        </w:rPr>
      </w:pPr>
    </w:p>
    <w:p w14:paraId="608CD2DD" w14:textId="77777777" w:rsidR="001D4AAA" w:rsidRPr="001D4AAA" w:rsidRDefault="001D4AAA" w:rsidP="001D4AAA">
      <w:pPr>
        <w:rPr>
          <w:sz w:val="28"/>
          <w:szCs w:val="28"/>
        </w:rPr>
      </w:pPr>
    </w:p>
    <w:p w14:paraId="15825083" w14:textId="77777777" w:rsidR="001D4AAA" w:rsidRPr="001D4AAA" w:rsidRDefault="001D4AAA" w:rsidP="001D4AAA">
      <w:pPr>
        <w:rPr>
          <w:sz w:val="28"/>
          <w:szCs w:val="28"/>
        </w:rPr>
      </w:pPr>
      <w:r w:rsidRPr="001D4AAA">
        <w:rPr>
          <w:sz w:val="28"/>
          <w:szCs w:val="28"/>
        </w:rPr>
        <w:t xml:space="preserve">Міський голова </w:t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</w:r>
      <w:r w:rsidRPr="001D4AAA">
        <w:rPr>
          <w:sz w:val="28"/>
          <w:szCs w:val="28"/>
        </w:rPr>
        <w:tab/>
        <w:t xml:space="preserve">             В. Л. Квурт</w:t>
      </w:r>
    </w:p>
    <w:p w14:paraId="43577E77" w14:textId="77777777" w:rsidR="001D4AAA" w:rsidRPr="001D4AAA" w:rsidRDefault="001D4AAA" w:rsidP="001D4AA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06FC14" w14:textId="77777777" w:rsidR="00773A0F" w:rsidRDefault="00773A0F">
      <w:r>
        <w:separator/>
      </w:r>
    </w:p>
  </w:endnote>
  <w:endnote w:type="continuationSeparator" w:id="0">
    <w:p w14:paraId="72ED8F66" w14:textId="77777777" w:rsidR="00773A0F" w:rsidRDefault="00773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A03F0" w14:textId="77777777" w:rsidR="00773A0F" w:rsidRDefault="00773A0F">
      <w:r>
        <w:separator/>
      </w:r>
    </w:p>
  </w:footnote>
  <w:footnote w:type="continuationSeparator" w:id="0">
    <w:p w14:paraId="25BDCE0D" w14:textId="77777777" w:rsidR="00773A0F" w:rsidRDefault="00773A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AA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3A0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1F1CF-1DE8-4662-AC9D-A638798BF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2024-05-08T11:19:00Z</dcterms:modified>
</cp:coreProperties>
</file>