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реконструкцію КНС по вул. Кільцева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B27D78" w14:textId="77777777" w:rsidR="00BD3FBB" w:rsidRPr="00BD3FBB" w:rsidRDefault="00BD3FBB" w:rsidP="00BD3FBB">
      <w:pPr>
        <w:ind w:firstLine="720"/>
        <w:rPr>
          <w:sz w:val="28"/>
          <w:szCs w:val="28"/>
        </w:rPr>
      </w:pPr>
      <w:r w:rsidRPr="00BD3FB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A843F1C" w14:textId="77777777" w:rsidR="00BD3FBB" w:rsidRPr="00BD3FBB" w:rsidRDefault="00BD3FBB" w:rsidP="00BD3FBB">
      <w:pPr>
        <w:rPr>
          <w:sz w:val="28"/>
          <w:szCs w:val="28"/>
        </w:rPr>
      </w:pPr>
    </w:p>
    <w:p w14:paraId="5E75D8D5" w14:textId="77777777" w:rsidR="00BD3FBB" w:rsidRPr="00BD3FBB" w:rsidRDefault="00BD3FBB" w:rsidP="00BD3FBB">
      <w:pPr>
        <w:jc w:val="center"/>
        <w:rPr>
          <w:sz w:val="28"/>
          <w:szCs w:val="28"/>
        </w:rPr>
      </w:pPr>
      <w:bookmarkStart w:id="1" w:name="_GoBack"/>
      <w:bookmarkEnd w:id="1"/>
      <w:r w:rsidRPr="00BD3FBB">
        <w:rPr>
          <w:sz w:val="28"/>
          <w:szCs w:val="28"/>
        </w:rPr>
        <w:t>ВИРІШИВ:</w:t>
      </w:r>
    </w:p>
    <w:p w14:paraId="6A0C3E0A" w14:textId="77777777" w:rsidR="00BD3FBB" w:rsidRPr="00BD3FBB" w:rsidRDefault="00BD3FBB" w:rsidP="00BD3FBB">
      <w:pPr>
        <w:rPr>
          <w:sz w:val="28"/>
          <w:szCs w:val="28"/>
        </w:rPr>
      </w:pPr>
    </w:p>
    <w:p w14:paraId="72B4FD97" w14:textId="77777777" w:rsidR="00BD3FBB" w:rsidRPr="00BD3FBB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t>1.</w:t>
      </w:r>
      <w:r w:rsidRPr="00BD3FBB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забудови земельної ділянки на реконструкцію КНС по вул. Кільцева у м.Винники.</w:t>
      </w:r>
    </w:p>
    <w:p w14:paraId="247182A4" w14:textId="77777777" w:rsidR="00BD3FBB" w:rsidRPr="00BD3FBB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t>2.</w:t>
      </w:r>
      <w:r w:rsidRPr="00BD3FBB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реконструкцію КНС по вул. Кільцева у м.Винники.</w:t>
      </w:r>
    </w:p>
    <w:p w14:paraId="31AD9FED" w14:textId="77777777" w:rsidR="00BD3FBB" w:rsidRPr="00BD3FBB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t>3.</w:t>
      </w:r>
      <w:r w:rsidRPr="00BD3FBB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CDD1279" w14:textId="77777777" w:rsidR="00BD3FBB" w:rsidRPr="00BD3FBB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t>3.1.</w:t>
      </w:r>
      <w:r w:rsidRPr="00BD3FBB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81AA1D1" w14:textId="77777777" w:rsidR="00BD3FBB" w:rsidRPr="00BD3FBB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t>3.2.</w:t>
      </w:r>
      <w:r w:rsidRPr="00BD3FB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0BEC47D" w14:textId="77777777" w:rsidR="00BD3FBB" w:rsidRPr="00BD3FBB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t>3.3.</w:t>
      </w:r>
      <w:r w:rsidRPr="00BD3FBB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184C91A" w14:textId="77777777" w:rsidR="00BD3FBB" w:rsidRPr="00BD3FBB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t>3.4.</w:t>
      </w:r>
      <w:r w:rsidRPr="00BD3FB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7E23AE2D" w14:textId="77777777" w:rsidR="00BD3FBB" w:rsidRPr="00BD3FBB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lastRenderedPageBreak/>
        <w:t>3.5.</w:t>
      </w:r>
      <w:r w:rsidRPr="00BD3FB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9DDFC58" w14:textId="77777777" w:rsidR="00BD3FBB" w:rsidRPr="00BD3FBB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t>4.</w:t>
      </w:r>
      <w:r w:rsidRPr="00BD3FB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268986" w14:textId="77777777" w:rsidR="00BD3FBB" w:rsidRPr="00BD3FBB" w:rsidRDefault="00BD3FBB" w:rsidP="00BD3FBB">
      <w:pPr>
        <w:rPr>
          <w:sz w:val="28"/>
          <w:szCs w:val="28"/>
        </w:rPr>
      </w:pPr>
    </w:p>
    <w:p w14:paraId="25768D15" w14:textId="77777777" w:rsidR="00BD3FBB" w:rsidRPr="00BD3FBB" w:rsidRDefault="00BD3FBB" w:rsidP="00BD3FBB">
      <w:pPr>
        <w:rPr>
          <w:sz w:val="28"/>
          <w:szCs w:val="28"/>
        </w:rPr>
      </w:pPr>
    </w:p>
    <w:p w14:paraId="500F2955" w14:textId="77777777" w:rsidR="00BD3FBB" w:rsidRPr="00BD3FBB" w:rsidRDefault="00BD3FBB" w:rsidP="00BD3FBB">
      <w:pPr>
        <w:rPr>
          <w:sz w:val="28"/>
          <w:szCs w:val="28"/>
        </w:rPr>
      </w:pPr>
    </w:p>
    <w:p w14:paraId="70B17F63" w14:textId="77777777" w:rsidR="00BD3FBB" w:rsidRPr="00BD3FBB" w:rsidRDefault="00BD3FBB" w:rsidP="00BD3FBB">
      <w:pPr>
        <w:rPr>
          <w:sz w:val="28"/>
          <w:szCs w:val="28"/>
        </w:rPr>
      </w:pPr>
    </w:p>
    <w:p w14:paraId="01C471E0" w14:textId="6470ED2D" w:rsidR="00213958" w:rsidRPr="006F2805" w:rsidRDefault="00BD3FBB" w:rsidP="00BD3FBB">
      <w:pPr>
        <w:rPr>
          <w:sz w:val="28"/>
          <w:szCs w:val="28"/>
        </w:rPr>
      </w:pPr>
      <w:r w:rsidRPr="00BD3FBB">
        <w:rPr>
          <w:sz w:val="28"/>
          <w:szCs w:val="28"/>
        </w:rPr>
        <w:t>Міський  голова</w:t>
      </w:r>
      <w:r w:rsidRPr="00BD3FBB">
        <w:rPr>
          <w:sz w:val="28"/>
          <w:szCs w:val="28"/>
        </w:rPr>
        <w:tab/>
      </w:r>
      <w:r w:rsidRPr="00BD3FBB">
        <w:rPr>
          <w:sz w:val="28"/>
          <w:szCs w:val="28"/>
        </w:rPr>
        <w:tab/>
      </w:r>
      <w:r w:rsidRPr="00BD3FBB">
        <w:rPr>
          <w:sz w:val="28"/>
          <w:szCs w:val="28"/>
        </w:rPr>
        <w:tab/>
      </w:r>
      <w:r w:rsidRPr="00BD3FBB">
        <w:rPr>
          <w:sz w:val="28"/>
          <w:szCs w:val="28"/>
        </w:rPr>
        <w:tab/>
      </w:r>
      <w:r w:rsidRPr="00BD3FBB">
        <w:rPr>
          <w:sz w:val="28"/>
          <w:szCs w:val="28"/>
        </w:rPr>
        <w:tab/>
      </w:r>
      <w:r w:rsidRPr="00BD3FBB">
        <w:rPr>
          <w:sz w:val="28"/>
          <w:szCs w:val="28"/>
        </w:rPr>
        <w:tab/>
      </w:r>
      <w:r w:rsidRPr="00BD3FBB">
        <w:rPr>
          <w:sz w:val="28"/>
          <w:szCs w:val="28"/>
        </w:rPr>
        <w:tab/>
      </w:r>
      <w:r w:rsidRPr="00BD3FBB">
        <w:rPr>
          <w:sz w:val="28"/>
          <w:szCs w:val="28"/>
        </w:rPr>
        <w:tab/>
      </w:r>
      <w:r w:rsidRPr="00BD3FBB">
        <w:rPr>
          <w:sz w:val="28"/>
          <w:szCs w:val="28"/>
        </w:rPr>
        <w:tab/>
        <w:t>В.Л.Квурт</w:t>
      </w:r>
      <w:r w:rsidRPr="00BD3FB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056F2" w14:textId="77777777" w:rsidR="00E14659" w:rsidRDefault="00E14659">
      <w:r>
        <w:separator/>
      </w:r>
    </w:p>
  </w:endnote>
  <w:endnote w:type="continuationSeparator" w:id="0">
    <w:p w14:paraId="1AAF729B" w14:textId="77777777" w:rsidR="00E14659" w:rsidRDefault="00E14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DDF99" w14:textId="77777777" w:rsidR="00E14659" w:rsidRDefault="00E14659">
      <w:r>
        <w:separator/>
      </w:r>
    </w:p>
  </w:footnote>
  <w:footnote w:type="continuationSeparator" w:id="0">
    <w:p w14:paraId="6CB5E34F" w14:textId="77777777" w:rsidR="00E14659" w:rsidRDefault="00E14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3FB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465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FC685-0D5E-4957-9E06-D3AFDAE40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1329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2024-05-08T11:21:00Z</dcterms:modified>
</cp:coreProperties>
</file>