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скверу по вул.Ринок у м.Винники   з облаштуванням громадського простору"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D2DF0F" w14:textId="77777777" w:rsidR="009716A9" w:rsidRPr="009716A9" w:rsidRDefault="009716A9" w:rsidP="009716A9">
      <w:pPr>
        <w:ind w:firstLine="720"/>
        <w:rPr>
          <w:sz w:val="28"/>
          <w:szCs w:val="28"/>
        </w:rPr>
      </w:pPr>
      <w:bookmarkStart w:id="1" w:name="_GoBack"/>
      <w:bookmarkEnd w:id="1"/>
      <w:r w:rsidRPr="009716A9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3C43310" w14:textId="77777777" w:rsidR="009716A9" w:rsidRPr="009716A9" w:rsidRDefault="009716A9" w:rsidP="009716A9">
      <w:pPr>
        <w:rPr>
          <w:sz w:val="28"/>
          <w:szCs w:val="28"/>
        </w:rPr>
      </w:pPr>
    </w:p>
    <w:p w14:paraId="48E7ED3D" w14:textId="77777777" w:rsidR="009716A9" w:rsidRPr="009716A9" w:rsidRDefault="009716A9" w:rsidP="009716A9">
      <w:pPr>
        <w:jc w:val="center"/>
        <w:rPr>
          <w:sz w:val="28"/>
          <w:szCs w:val="28"/>
        </w:rPr>
      </w:pPr>
      <w:r w:rsidRPr="009716A9">
        <w:rPr>
          <w:sz w:val="28"/>
          <w:szCs w:val="28"/>
        </w:rPr>
        <w:t>В И Р І Ш И В:</w:t>
      </w:r>
    </w:p>
    <w:p w14:paraId="048523E4" w14:textId="77777777" w:rsidR="009716A9" w:rsidRPr="009716A9" w:rsidRDefault="009716A9" w:rsidP="009716A9">
      <w:pPr>
        <w:rPr>
          <w:sz w:val="28"/>
          <w:szCs w:val="28"/>
        </w:rPr>
      </w:pPr>
    </w:p>
    <w:p w14:paraId="02BE966F" w14:textId="77777777" w:rsidR="009716A9" w:rsidRPr="009716A9" w:rsidRDefault="009716A9" w:rsidP="009716A9">
      <w:pPr>
        <w:rPr>
          <w:sz w:val="28"/>
          <w:szCs w:val="28"/>
        </w:rPr>
      </w:pPr>
      <w:r w:rsidRPr="009716A9">
        <w:rPr>
          <w:sz w:val="28"/>
          <w:szCs w:val="28"/>
        </w:rPr>
        <w:t>1. Затвердити проектно-кошторисну документацію на « Капітальний ремонт скверу по  вул.Ринок у м.Винники з облаштуванням громадського простору»</w:t>
      </w:r>
    </w:p>
    <w:p w14:paraId="649DC111" w14:textId="77777777" w:rsidR="009716A9" w:rsidRPr="009716A9" w:rsidRDefault="009716A9" w:rsidP="009716A9">
      <w:pPr>
        <w:rPr>
          <w:sz w:val="28"/>
          <w:szCs w:val="28"/>
        </w:rPr>
      </w:pPr>
    </w:p>
    <w:p w14:paraId="1304917B" w14:textId="77777777" w:rsidR="009716A9" w:rsidRPr="009716A9" w:rsidRDefault="009716A9" w:rsidP="009716A9">
      <w:pPr>
        <w:rPr>
          <w:sz w:val="28"/>
          <w:szCs w:val="28"/>
        </w:rPr>
      </w:pPr>
      <w:r w:rsidRPr="009716A9">
        <w:rPr>
          <w:sz w:val="28"/>
          <w:szCs w:val="28"/>
        </w:rPr>
        <w:t xml:space="preserve"> 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314DE02B" w14:textId="77777777" w:rsidR="009716A9" w:rsidRPr="009716A9" w:rsidRDefault="009716A9" w:rsidP="009716A9">
      <w:pPr>
        <w:rPr>
          <w:sz w:val="28"/>
          <w:szCs w:val="28"/>
        </w:rPr>
      </w:pPr>
    </w:p>
    <w:p w14:paraId="1CA62851" w14:textId="19ED2A49" w:rsidR="009716A9" w:rsidRPr="009716A9" w:rsidRDefault="009716A9" w:rsidP="009716A9">
      <w:pPr>
        <w:rPr>
          <w:sz w:val="28"/>
          <w:szCs w:val="28"/>
        </w:rPr>
      </w:pPr>
      <w:r w:rsidRPr="009716A9">
        <w:rPr>
          <w:sz w:val="28"/>
          <w:szCs w:val="28"/>
        </w:rPr>
        <w:t>Міський голова                                                                                    В.Л.Квурт</w:t>
      </w:r>
    </w:p>
    <w:p w14:paraId="2D656951" w14:textId="77777777" w:rsidR="009716A9" w:rsidRPr="009716A9" w:rsidRDefault="009716A9" w:rsidP="009716A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98134" w14:textId="77777777" w:rsidR="007E1334" w:rsidRDefault="007E1334">
      <w:r>
        <w:separator/>
      </w:r>
    </w:p>
  </w:endnote>
  <w:endnote w:type="continuationSeparator" w:id="0">
    <w:p w14:paraId="5EBF895B" w14:textId="77777777" w:rsidR="007E1334" w:rsidRDefault="007E1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7848B" w14:textId="77777777" w:rsidR="007E1334" w:rsidRDefault="007E1334">
      <w:r>
        <w:separator/>
      </w:r>
    </w:p>
  </w:footnote>
  <w:footnote w:type="continuationSeparator" w:id="0">
    <w:p w14:paraId="634ABA8E" w14:textId="77777777" w:rsidR="007E1334" w:rsidRDefault="007E1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33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16A9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1415E-FF78-45A2-9204-1B22E0E7C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2024-05-09T11:38:00Z</dcterms:modified>
</cp:coreProperties>
</file>