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нежитлового приміщення  бібліотеки №35 за адресою вул.Шевченка,2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C4F19E" w14:textId="403908A9" w:rsidR="00774F2F" w:rsidRPr="00774F2F" w:rsidRDefault="00774F2F" w:rsidP="00774F2F">
      <w:pPr>
        <w:rPr>
          <w:sz w:val="28"/>
          <w:szCs w:val="28"/>
        </w:rPr>
      </w:pPr>
      <w:r w:rsidRPr="00774F2F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</w:t>
      </w:r>
      <w:r>
        <w:rPr>
          <w:sz w:val="28"/>
          <w:szCs w:val="28"/>
        </w:rPr>
        <w:t xml:space="preserve"> </w:t>
      </w:r>
      <w:r w:rsidRPr="00774F2F">
        <w:rPr>
          <w:sz w:val="28"/>
          <w:szCs w:val="28"/>
        </w:rPr>
        <w:t>Винники на 2019 рік» із змінами,</w:t>
      </w:r>
      <w:r>
        <w:rPr>
          <w:sz w:val="28"/>
          <w:szCs w:val="28"/>
        </w:rPr>
        <w:t xml:space="preserve"> </w:t>
      </w:r>
      <w:r w:rsidRPr="00774F2F">
        <w:rPr>
          <w:sz w:val="28"/>
          <w:szCs w:val="28"/>
        </w:rPr>
        <w:t>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C48B51E" w14:textId="1F54D2DF" w:rsidR="00774F2F" w:rsidRPr="00774F2F" w:rsidRDefault="00774F2F" w:rsidP="00774F2F">
      <w:pPr>
        <w:rPr>
          <w:sz w:val="28"/>
          <w:szCs w:val="28"/>
        </w:rPr>
      </w:pPr>
    </w:p>
    <w:p w14:paraId="3C5931B7" w14:textId="77777777" w:rsidR="00774F2F" w:rsidRPr="00774F2F" w:rsidRDefault="00774F2F" w:rsidP="00774F2F">
      <w:pPr>
        <w:rPr>
          <w:sz w:val="28"/>
          <w:szCs w:val="28"/>
        </w:rPr>
      </w:pPr>
    </w:p>
    <w:p w14:paraId="44D51006" w14:textId="77777777" w:rsidR="00774F2F" w:rsidRPr="00774F2F" w:rsidRDefault="00774F2F" w:rsidP="00774F2F">
      <w:pPr>
        <w:jc w:val="center"/>
        <w:rPr>
          <w:sz w:val="28"/>
          <w:szCs w:val="28"/>
        </w:rPr>
      </w:pPr>
      <w:r w:rsidRPr="00774F2F">
        <w:rPr>
          <w:sz w:val="28"/>
          <w:szCs w:val="28"/>
        </w:rPr>
        <w:t>В И Р І Ш И В:</w:t>
      </w:r>
    </w:p>
    <w:p w14:paraId="3CD48827" w14:textId="77777777" w:rsidR="00774F2F" w:rsidRPr="00774F2F" w:rsidRDefault="00774F2F" w:rsidP="00774F2F">
      <w:pPr>
        <w:rPr>
          <w:sz w:val="28"/>
          <w:szCs w:val="28"/>
        </w:rPr>
      </w:pPr>
    </w:p>
    <w:p w14:paraId="40780F11" w14:textId="77777777" w:rsidR="00774F2F" w:rsidRPr="00774F2F" w:rsidRDefault="00774F2F" w:rsidP="00774F2F">
      <w:pPr>
        <w:rPr>
          <w:sz w:val="28"/>
          <w:szCs w:val="28"/>
        </w:rPr>
      </w:pPr>
      <w:r w:rsidRPr="00774F2F">
        <w:rPr>
          <w:sz w:val="28"/>
          <w:szCs w:val="28"/>
        </w:rPr>
        <w:t>1. Затвердити кошторисну документацію на «Капітальний ремонт нежитлового приміщення</w:t>
      </w:r>
    </w:p>
    <w:p w14:paraId="58E6E347" w14:textId="77777777" w:rsidR="00774F2F" w:rsidRPr="00774F2F" w:rsidRDefault="00774F2F" w:rsidP="00774F2F">
      <w:pPr>
        <w:rPr>
          <w:sz w:val="28"/>
          <w:szCs w:val="28"/>
        </w:rPr>
      </w:pPr>
      <w:r w:rsidRPr="00774F2F">
        <w:rPr>
          <w:sz w:val="28"/>
          <w:szCs w:val="28"/>
        </w:rPr>
        <w:t xml:space="preserve">бібліотеки №35 за адресою вул.Шевченка,2 у м.Винники»  </w:t>
      </w:r>
    </w:p>
    <w:p w14:paraId="2CAA0E69" w14:textId="77777777" w:rsidR="00774F2F" w:rsidRPr="00774F2F" w:rsidRDefault="00774F2F" w:rsidP="00774F2F">
      <w:pPr>
        <w:rPr>
          <w:sz w:val="28"/>
          <w:szCs w:val="28"/>
        </w:rPr>
      </w:pPr>
    </w:p>
    <w:p w14:paraId="12F7900A" w14:textId="77777777" w:rsidR="00774F2F" w:rsidRPr="00774F2F" w:rsidRDefault="00774F2F" w:rsidP="00774F2F">
      <w:pPr>
        <w:rPr>
          <w:sz w:val="28"/>
          <w:szCs w:val="28"/>
        </w:rPr>
      </w:pPr>
      <w:r w:rsidRPr="00774F2F">
        <w:rPr>
          <w:sz w:val="28"/>
          <w:szCs w:val="28"/>
        </w:rPr>
        <w:t>2. Контроль за виконанням даного рішення покласти на заступника міського голови з  питань житлово-комунального господарства та фінансової політики.</w:t>
      </w:r>
    </w:p>
    <w:p w14:paraId="333BC15A" w14:textId="0D842871" w:rsidR="00774F2F" w:rsidRPr="00774F2F" w:rsidRDefault="00774F2F" w:rsidP="00774F2F">
      <w:pPr>
        <w:rPr>
          <w:sz w:val="28"/>
          <w:szCs w:val="28"/>
        </w:rPr>
      </w:pPr>
    </w:p>
    <w:p w14:paraId="167559FD" w14:textId="77777777" w:rsidR="00774F2F" w:rsidRPr="00774F2F" w:rsidRDefault="00774F2F" w:rsidP="00774F2F">
      <w:pPr>
        <w:rPr>
          <w:sz w:val="28"/>
          <w:szCs w:val="28"/>
        </w:rPr>
      </w:pPr>
    </w:p>
    <w:p w14:paraId="2F09EC8B" w14:textId="77777777" w:rsidR="00774F2F" w:rsidRPr="00774F2F" w:rsidRDefault="00774F2F" w:rsidP="00774F2F">
      <w:pPr>
        <w:rPr>
          <w:sz w:val="28"/>
          <w:szCs w:val="28"/>
        </w:rPr>
      </w:pPr>
    </w:p>
    <w:p w14:paraId="2AC45BBA" w14:textId="77777777" w:rsidR="00774F2F" w:rsidRPr="00774F2F" w:rsidRDefault="00774F2F" w:rsidP="00774F2F">
      <w:pPr>
        <w:rPr>
          <w:sz w:val="28"/>
          <w:szCs w:val="28"/>
        </w:rPr>
      </w:pPr>
      <w:r w:rsidRPr="00774F2F">
        <w:rPr>
          <w:sz w:val="28"/>
          <w:szCs w:val="28"/>
        </w:rPr>
        <w:t>Міський голова                                                                  В.Л.Квурт</w:t>
      </w:r>
    </w:p>
    <w:p w14:paraId="49FFB022" w14:textId="77777777" w:rsidR="00774F2F" w:rsidRPr="00774F2F" w:rsidRDefault="00774F2F" w:rsidP="00774F2F">
      <w:pPr>
        <w:rPr>
          <w:sz w:val="28"/>
          <w:szCs w:val="28"/>
        </w:rPr>
      </w:pPr>
    </w:p>
    <w:p w14:paraId="29DB77BD" w14:textId="7525F8EF" w:rsidR="00774F2F" w:rsidRPr="00774F2F" w:rsidRDefault="00774F2F" w:rsidP="00774F2F">
      <w:pPr>
        <w:rPr>
          <w:sz w:val="28"/>
          <w:szCs w:val="28"/>
        </w:rPr>
      </w:pP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2073AF" w14:textId="77777777" w:rsidR="0002244F" w:rsidRDefault="0002244F">
      <w:r>
        <w:separator/>
      </w:r>
    </w:p>
  </w:endnote>
  <w:endnote w:type="continuationSeparator" w:id="0">
    <w:p w14:paraId="3B1AC1DB" w14:textId="77777777" w:rsidR="0002244F" w:rsidRDefault="00022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2C2023" w14:textId="77777777" w:rsidR="0002244F" w:rsidRDefault="0002244F">
      <w:r>
        <w:separator/>
      </w:r>
    </w:p>
  </w:footnote>
  <w:footnote w:type="continuationSeparator" w:id="0">
    <w:p w14:paraId="3EBB5197" w14:textId="77777777" w:rsidR="0002244F" w:rsidRDefault="000224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244F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4F2F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ECD89-D72C-4ACC-8378-1FDA68665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857</Words>
  <Characters>489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2024-05-08T12:08:00Z</dcterms:modified>
</cp:coreProperties>
</file>