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футбольного поля №1 з цокольним приміщенням на земельній ділянці по вул. Б.Хмельницького, 9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943DE5" w14:textId="1EC3F717" w:rsidR="00FE78BD" w:rsidRPr="00FE78BD" w:rsidRDefault="00FE78BD" w:rsidP="00FE78BD">
      <w:pPr>
        <w:ind w:firstLine="720"/>
        <w:jc w:val="both"/>
        <w:rPr>
          <w:sz w:val="28"/>
          <w:szCs w:val="28"/>
        </w:rPr>
      </w:pPr>
      <w:r w:rsidRPr="00FE78B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земельну ділянку (</w:t>
      </w:r>
      <w:r>
        <w:rPr>
          <w:sz w:val="28"/>
          <w:szCs w:val="28"/>
        </w:rPr>
        <w:t xml:space="preserve">н.в. </w:t>
      </w:r>
      <w:r w:rsidRPr="00FE78BD">
        <w:rPr>
          <w:sz w:val="28"/>
          <w:szCs w:val="28"/>
        </w:rPr>
        <w:t xml:space="preserve"> НВ-4608972292019 від 15.03.2019), Містобудівний розрахунок з техніко-економічними показниками, виконком Винниківської міської ради -</w:t>
      </w:r>
    </w:p>
    <w:p w14:paraId="2D172A39" w14:textId="77777777" w:rsidR="00FE78BD" w:rsidRPr="00FE78BD" w:rsidRDefault="00FE78BD" w:rsidP="00FE78BD">
      <w:pPr>
        <w:jc w:val="both"/>
        <w:rPr>
          <w:sz w:val="28"/>
          <w:szCs w:val="28"/>
        </w:rPr>
      </w:pPr>
    </w:p>
    <w:p w14:paraId="6CBB90BD" w14:textId="77777777" w:rsidR="00FE78BD" w:rsidRPr="00FE78BD" w:rsidRDefault="00FE78BD" w:rsidP="00FE78BD">
      <w:pPr>
        <w:jc w:val="center"/>
        <w:rPr>
          <w:sz w:val="28"/>
          <w:szCs w:val="28"/>
        </w:rPr>
      </w:pPr>
      <w:r w:rsidRPr="00FE78BD">
        <w:rPr>
          <w:sz w:val="28"/>
          <w:szCs w:val="28"/>
        </w:rPr>
        <w:t>ВИРІШИВ:</w:t>
      </w:r>
    </w:p>
    <w:p w14:paraId="72ACA02A" w14:textId="77777777" w:rsidR="00FE78BD" w:rsidRPr="00FE78BD" w:rsidRDefault="00FE78BD" w:rsidP="00FE78BD">
      <w:pPr>
        <w:jc w:val="both"/>
        <w:rPr>
          <w:sz w:val="28"/>
          <w:szCs w:val="28"/>
        </w:rPr>
      </w:pPr>
    </w:p>
    <w:p w14:paraId="63894EB0" w14:textId="7B933D8F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t>1.</w:t>
      </w:r>
      <w:r w:rsidRPr="00FE78BD">
        <w:rPr>
          <w:sz w:val="28"/>
          <w:szCs w:val="28"/>
        </w:rPr>
        <w:tab/>
        <w:t>Надати ТзОВ «Академія футболу» містобудівні умови та обмеження на проектування та</w:t>
      </w:r>
      <w:r>
        <w:rPr>
          <w:sz w:val="28"/>
          <w:szCs w:val="28"/>
        </w:rPr>
        <w:t xml:space="preserve"> будівництво футбольного поля №1</w:t>
      </w:r>
      <w:r w:rsidRPr="00FE78BD">
        <w:rPr>
          <w:sz w:val="28"/>
          <w:szCs w:val="28"/>
        </w:rPr>
        <w:t xml:space="preserve">  на земельній ділян</w:t>
      </w:r>
      <w:r>
        <w:rPr>
          <w:sz w:val="28"/>
          <w:szCs w:val="28"/>
        </w:rPr>
        <w:t xml:space="preserve">ці по вул. Б.Хмельницького, 9 </w:t>
      </w:r>
      <w:r w:rsidRPr="00FE78BD">
        <w:rPr>
          <w:sz w:val="28"/>
          <w:szCs w:val="28"/>
        </w:rPr>
        <w:t xml:space="preserve">(к/н 4610160300:07:001:0083) у м.Винники </w:t>
      </w:r>
    </w:p>
    <w:p w14:paraId="259C9147" w14:textId="16A59509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t>2.</w:t>
      </w:r>
      <w:r w:rsidRPr="00FE78BD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</w:t>
      </w:r>
      <w:r>
        <w:rPr>
          <w:sz w:val="28"/>
          <w:szCs w:val="28"/>
        </w:rPr>
        <w:t xml:space="preserve"> будівництво футбольного поля №1</w:t>
      </w:r>
      <w:r w:rsidRPr="00FE78BD">
        <w:rPr>
          <w:sz w:val="28"/>
          <w:szCs w:val="28"/>
        </w:rPr>
        <w:t xml:space="preserve"> на земельній ділянці по                   </w:t>
      </w:r>
      <w:r>
        <w:rPr>
          <w:sz w:val="28"/>
          <w:szCs w:val="28"/>
        </w:rPr>
        <w:t xml:space="preserve">       вул. Б.Хмельницького, 9 </w:t>
      </w:r>
      <w:r w:rsidRPr="00FE78BD">
        <w:rPr>
          <w:sz w:val="28"/>
          <w:szCs w:val="28"/>
        </w:rPr>
        <w:t xml:space="preserve"> (к/н 4610160300:07:001:0083) у м.Винники </w:t>
      </w:r>
    </w:p>
    <w:p w14:paraId="027E1462" w14:textId="77777777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t>3.</w:t>
      </w:r>
      <w:r w:rsidRPr="00FE78BD">
        <w:rPr>
          <w:sz w:val="28"/>
          <w:szCs w:val="28"/>
        </w:rPr>
        <w:tab/>
        <w:t>Зобов’язати ТзОВ «Академія футболу»:</w:t>
      </w:r>
    </w:p>
    <w:p w14:paraId="39E0A0EF" w14:textId="77777777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t>3.1.</w:t>
      </w:r>
      <w:r w:rsidRPr="00FE78BD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798AC68B" w14:textId="77777777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t>3.2.</w:t>
      </w:r>
      <w:r w:rsidRPr="00FE78BD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5BEFAB8B" w14:textId="77777777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lastRenderedPageBreak/>
        <w:t>3.3.</w:t>
      </w:r>
      <w:r w:rsidRPr="00FE78BD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494E6D0" w14:textId="77777777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t>3.4.</w:t>
      </w:r>
      <w:r w:rsidRPr="00FE78BD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F6781F2" w14:textId="77777777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t>3.5.</w:t>
      </w:r>
      <w:r w:rsidRPr="00FE78BD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30F0E639" w14:textId="77777777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24BCF339" w14:textId="77777777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t>3.6.</w:t>
      </w:r>
      <w:r w:rsidRPr="00FE78BD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7FCB955D" w14:textId="77777777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t>3.7.</w:t>
      </w:r>
      <w:r w:rsidRPr="00FE78BD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402E11D0" w14:textId="77777777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t>4.</w:t>
      </w:r>
      <w:r w:rsidRPr="00FE78BD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426E2A4F" w14:textId="77777777" w:rsidR="00FE78BD" w:rsidRPr="00FE78BD" w:rsidRDefault="00FE78BD" w:rsidP="00FE78BD">
      <w:pPr>
        <w:jc w:val="both"/>
        <w:rPr>
          <w:sz w:val="28"/>
          <w:szCs w:val="28"/>
        </w:rPr>
      </w:pPr>
      <w:r w:rsidRPr="00FE78BD">
        <w:rPr>
          <w:sz w:val="28"/>
          <w:szCs w:val="28"/>
        </w:rPr>
        <w:t>5.</w:t>
      </w:r>
      <w:r w:rsidRPr="00FE78B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759F90F" w14:textId="77777777" w:rsidR="00FE78BD" w:rsidRPr="00FE78BD" w:rsidRDefault="00FE78BD" w:rsidP="00FE78BD">
      <w:pPr>
        <w:jc w:val="both"/>
        <w:rPr>
          <w:sz w:val="28"/>
          <w:szCs w:val="28"/>
        </w:rPr>
      </w:pPr>
    </w:p>
    <w:p w14:paraId="084B93A0" w14:textId="77777777" w:rsidR="00FE78BD" w:rsidRPr="00FE78BD" w:rsidRDefault="00FE78BD" w:rsidP="00FE78BD">
      <w:pPr>
        <w:jc w:val="both"/>
        <w:rPr>
          <w:sz w:val="28"/>
          <w:szCs w:val="28"/>
        </w:rPr>
      </w:pPr>
      <w:bookmarkStart w:id="1" w:name="_GoBack"/>
      <w:bookmarkEnd w:id="1"/>
      <w:r w:rsidRPr="00FE78BD">
        <w:rPr>
          <w:sz w:val="28"/>
          <w:szCs w:val="28"/>
        </w:rPr>
        <w:t>Міський  голова</w:t>
      </w:r>
      <w:r w:rsidRPr="00FE78BD">
        <w:rPr>
          <w:sz w:val="28"/>
          <w:szCs w:val="28"/>
        </w:rPr>
        <w:tab/>
      </w:r>
      <w:r w:rsidRPr="00FE78BD">
        <w:rPr>
          <w:sz w:val="28"/>
          <w:szCs w:val="28"/>
        </w:rPr>
        <w:tab/>
      </w:r>
      <w:r w:rsidRPr="00FE78BD">
        <w:rPr>
          <w:sz w:val="28"/>
          <w:szCs w:val="28"/>
        </w:rPr>
        <w:tab/>
      </w:r>
      <w:r w:rsidRPr="00FE78BD">
        <w:rPr>
          <w:sz w:val="28"/>
          <w:szCs w:val="28"/>
        </w:rPr>
        <w:tab/>
      </w:r>
      <w:r w:rsidRPr="00FE78BD">
        <w:rPr>
          <w:sz w:val="28"/>
          <w:szCs w:val="28"/>
        </w:rPr>
        <w:tab/>
      </w:r>
      <w:r w:rsidRPr="00FE78BD">
        <w:rPr>
          <w:sz w:val="28"/>
          <w:szCs w:val="28"/>
        </w:rPr>
        <w:tab/>
        <w:t xml:space="preserve">                    </w:t>
      </w:r>
      <w:r w:rsidRPr="00FE78BD">
        <w:rPr>
          <w:sz w:val="28"/>
          <w:szCs w:val="28"/>
        </w:rPr>
        <w:tab/>
        <w:t xml:space="preserve">   </w:t>
      </w:r>
      <w:r w:rsidRPr="00FE78BD">
        <w:rPr>
          <w:sz w:val="28"/>
          <w:szCs w:val="28"/>
        </w:rPr>
        <w:tab/>
        <w:t>В.Л.Квурт</w:t>
      </w:r>
      <w:r w:rsidRPr="00FE78BD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26E0F8" w14:textId="77777777" w:rsidR="0079206B" w:rsidRDefault="0079206B">
      <w:r>
        <w:separator/>
      </w:r>
    </w:p>
  </w:endnote>
  <w:endnote w:type="continuationSeparator" w:id="0">
    <w:p w14:paraId="712668CF" w14:textId="77777777" w:rsidR="0079206B" w:rsidRDefault="007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03DCFF" w14:textId="77777777" w:rsidR="0079206B" w:rsidRDefault="0079206B">
      <w:r>
        <w:separator/>
      </w:r>
    </w:p>
  </w:footnote>
  <w:footnote w:type="continuationSeparator" w:id="0">
    <w:p w14:paraId="2C50CE83" w14:textId="77777777" w:rsidR="0079206B" w:rsidRDefault="00792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206B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EC37-EB98-4A9F-ACA8-45A1E797F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1832</Words>
  <Characters>1045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2024-05-09T10:56:00Z</dcterms:modified>
</cp:coreProperties>
</file>