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спального корпусу дитячо-юнацького спортивного табору на земельній ділянці по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58B5FC" w14:textId="3A6C27C4" w:rsidR="003E1192" w:rsidRPr="003E1192" w:rsidRDefault="003E1192" w:rsidP="003E1192">
      <w:pPr>
        <w:ind w:firstLine="720"/>
        <w:jc w:val="both"/>
        <w:rPr>
          <w:sz w:val="28"/>
          <w:szCs w:val="28"/>
        </w:rPr>
      </w:pPr>
      <w:r w:rsidRPr="003E119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</w:t>
      </w:r>
      <w:r>
        <w:rPr>
          <w:sz w:val="28"/>
          <w:szCs w:val="28"/>
        </w:rPr>
        <w:t xml:space="preserve">емельну ділянку (н.в. </w:t>
      </w:r>
      <w:r w:rsidRPr="003E1192">
        <w:rPr>
          <w:sz w:val="28"/>
          <w:szCs w:val="28"/>
        </w:rPr>
        <w:t xml:space="preserve"> НВ-4608972292019 від 15.03.2019), Містобудівний розрахунок з техніко-економічними показниками, виконком Винниківської міської ради -</w:t>
      </w:r>
    </w:p>
    <w:p w14:paraId="08A63B9C" w14:textId="77777777" w:rsidR="003E1192" w:rsidRPr="003E1192" w:rsidRDefault="003E1192" w:rsidP="003E1192">
      <w:pPr>
        <w:jc w:val="center"/>
        <w:rPr>
          <w:sz w:val="28"/>
          <w:szCs w:val="28"/>
        </w:rPr>
      </w:pPr>
      <w:r w:rsidRPr="003E1192">
        <w:rPr>
          <w:sz w:val="28"/>
          <w:szCs w:val="28"/>
        </w:rPr>
        <w:t>ВИРІШИВ:</w:t>
      </w:r>
    </w:p>
    <w:p w14:paraId="6C49883E" w14:textId="77777777" w:rsidR="003E1192" w:rsidRPr="003E1192" w:rsidRDefault="003E1192" w:rsidP="003E1192">
      <w:pPr>
        <w:jc w:val="both"/>
        <w:rPr>
          <w:sz w:val="28"/>
          <w:szCs w:val="28"/>
        </w:rPr>
      </w:pPr>
    </w:p>
    <w:p w14:paraId="5BFC91AE" w14:textId="0CE47EF1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1.</w:t>
      </w:r>
      <w:r w:rsidRPr="003E1192">
        <w:rPr>
          <w:sz w:val="28"/>
          <w:szCs w:val="28"/>
        </w:rPr>
        <w:tab/>
        <w:t xml:space="preserve">Надати ТзОВ «Академія футболу» містобудівні умови та обмеження на проектування та будівництво спального корпусу дитячо-юнацького спортивного табору на земельній ділянці по вул. Б.Хмельницького, 9 (к/н 4610160300:07:001:0083) у м.Винники </w:t>
      </w:r>
    </w:p>
    <w:p w14:paraId="036DB46E" w14:textId="0D34199B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2.</w:t>
      </w:r>
      <w:r w:rsidRPr="003E1192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на проектування та будівництво спального корпусу дитячо-юнацького спортивного табору на земельній ділянці по вул. Б.Хмельницького, 9 (к/н 4610160300:07:001:0083) у м.Винники </w:t>
      </w:r>
    </w:p>
    <w:p w14:paraId="22AF88E0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</w:t>
      </w:r>
      <w:r w:rsidRPr="003E1192">
        <w:rPr>
          <w:sz w:val="28"/>
          <w:szCs w:val="28"/>
        </w:rPr>
        <w:tab/>
        <w:t>Зобов’язати ТзОВ «Академія футболу»:</w:t>
      </w:r>
    </w:p>
    <w:p w14:paraId="4322B398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3.1.</w:t>
      </w:r>
      <w:r w:rsidRPr="003E1192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550AD3B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3.2.</w:t>
      </w:r>
      <w:r w:rsidRPr="003E1192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3127033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lastRenderedPageBreak/>
        <w:t>3.3.</w:t>
      </w:r>
      <w:r w:rsidRPr="003E1192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5671E1C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3.4.</w:t>
      </w:r>
      <w:r w:rsidRPr="003E1192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FFAD9E3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3.5.</w:t>
      </w:r>
      <w:r w:rsidRPr="003E1192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45859868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1349770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3.6.</w:t>
      </w:r>
      <w:r w:rsidRPr="003E1192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9A26C5E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3.7.</w:t>
      </w:r>
      <w:r w:rsidRPr="003E119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7243354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4.</w:t>
      </w:r>
      <w:r w:rsidRPr="003E1192">
        <w:rPr>
          <w:sz w:val="28"/>
          <w:szCs w:val="28"/>
        </w:rPr>
        <w:tab/>
        <w:t xml:space="preserve">Роз’яснити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42D20DE9" w14:textId="77777777" w:rsidR="003E1192" w:rsidRPr="003E1192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5.</w:t>
      </w:r>
      <w:r w:rsidRPr="003E119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6C68CE" w14:textId="77777777" w:rsidR="003E1192" w:rsidRPr="003E1192" w:rsidRDefault="003E1192" w:rsidP="003E1192">
      <w:pPr>
        <w:jc w:val="both"/>
        <w:rPr>
          <w:sz w:val="28"/>
          <w:szCs w:val="28"/>
        </w:rPr>
      </w:pPr>
    </w:p>
    <w:p w14:paraId="01C471E0" w14:textId="08FB0EA1" w:rsidR="00213958" w:rsidRPr="006F2805" w:rsidRDefault="003E1192" w:rsidP="003E1192">
      <w:pPr>
        <w:jc w:val="both"/>
        <w:rPr>
          <w:sz w:val="28"/>
          <w:szCs w:val="28"/>
        </w:rPr>
      </w:pPr>
      <w:r w:rsidRPr="003E1192">
        <w:rPr>
          <w:sz w:val="28"/>
          <w:szCs w:val="28"/>
        </w:rPr>
        <w:t>Міський  голо</w:t>
      </w:r>
      <w:bookmarkStart w:id="1" w:name="_GoBack"/>
      <w:bookmarkEnd w:id="1"/>
      <w:r w:rsidRPr="003E1192">
        <w:rPr>
          <w:sz w:val="28"/>
          <w:szCs w:val="28"/>
        </w:rPr>
        <w:t>ва</w:t>
      </w:r>
      <w:r w:rsidRPr="003E1192">
        <w:rPr>
          <w:sz w:val="28"/>
          <w:szCs w:val="28"/>
        </w:rPr>
        <w:tab/>
      </w:r>
      <w:r w:rsidRPr="003E1192">
        <w:rPr>
          <w:sz w:val="28"/>
          <w:szCs w:val="28"/>
        </w:rPr>
        <w:tab/>
      </w:r>
      <w:r w:rsidRPr="003E1192">
        <w:rPr>
          <w:sz w:val="28"/>
          <w:szCs w:val="28"/>
        </w:rPr>
        <w:tab/>
      </w:r>
      <w:r w:rsidRPr="003E1192">
        <w:rPr>
          <w:sz w:val="28"/>
          <w:szCs w:val="28"/>
        </w:rPr>
        <w:tab/>
      </w:r>
      <w:r w:rsidRPr="003E1192">
        <w:rPr>
          <w:sz w:val="28"/>
          <w:szCs w:val="28"/>
        </w:rPr>
        <w:tab/>
      </w:r>
      <w:r w:rsidRPr="003E1192">
        <w:rPr>
          <w:sz w:val="28"/>
          <w:szCs w:val="28"/>
        </w:rPr>
        <w:tab/>
        <w:t xml:space="preserve">                    </w:t>
      </w:r>
      <w:r w:rsidRPr="003E1192">
        <w:rPr>
          <w:sz w:val="28"/>
          <w:szCs w:val="28"/>
        </w:rPr>
        <w:tab/>
        <w:t xml:space="preserve">   </w:t>
      </w:r>
      <w:r w:rsidRPr="003E1192">
        <w:rPr>
          <w:sz w:val="28"/>
          <w:szCs w:val="28"/>
        </w:rPr>
        <w:tab/>
        <w:t>В.Л.Квурт</w:t>
      </w:r>
      <w:r w:rsidRPr="003E119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48241" w14:textId="77777777" w:rsidR="00711AC6" w:rsidRDefault="00711AC6">
      <w:r>
        <w:separator/>
      </w:r>
    </w:p>
  </w:endnote>
  <w:endnote w:type="continuationSeparator" w:id="0">
    <w:p w14:paraId="0B301781" w14:textId="77777777" w:rsidR="00711AC6" w:rsidRDefault="0071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5F66F" w14:textId="77777777" w:rsidR="00711AC6" w:rsidRDefault="00711AC6">
      <w:r>
        <w:separator/>
      </w:r>
    </w:p>
  </w:footnote>
  <w:footnote w:type="continuationSeparator" w:id="0">
    <w:p w14:paraId="2820D6B1" w14:textId="77777777" w:rsidR="00711AC6" w:rsidRDefault="00711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19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1AC6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8B3BA-6E13-43D8-968D-7D568F50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1858</Words>
  <Characters>1060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2024-05-09T11:13:00Z</dcterms:modified>
</cp:coreProperties>
</file>