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295E7E" w14:textId="77777777" w:rsidR="00ED3102" w:rsidRPr="00ED3102" w:rsidRDefault="00ED3102" w:rsidP="00ED3102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ED3102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4 від 25.03.2019 року),  виконавчий комітет Винниківської  міської  ради –  </w:t>
      </w:r>
    </w:p>
    <w:p w14:paraId="0A1AEFED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46731D2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 xml:space="preserve">1. Надати матеріальну допомогу наступним громадянам м. Винники: </w:t>
      </w:r>
    </w:p>
    <w:p w14:paraId="49325B00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2BD9F62E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1.</w:t>
      </w:r>
      <w:r w:rsidRPr="00ED3102">
        <w:rPr>
          <w:sz w:val="28"/>
          <w:szCs w:val="28"/>
        </w:rPr>
        <w:tab/>
        <w:t>Микитів Емілії Пилипівні, 1928 р.н., пенсіонеру на лікування, що проживає у м.Винники, вул. І.Франка, 115, на суму - 800 грн.;</w:t>
      </w:r>
    </w:p>
    <w:p w14:paraId="63C5FAC1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2.</w:t>
      </w:r>
      <w:r w:rsidRPr="00ED3102">
        <w:rPr>
          <w:sz w:val="28"/>
          <w:szCs w:val="28"/>
        </w:rPr>
        <w:tab/>
        <w:t>Микитіву Олегу Євгеновичу, 1949 р.н., інваліду 3-ї групи по зору, що проживає у м. Винники, вул. І.Франка, 115, на суму - 800 грн ;</w:t>
      </w:r>
    </w:p>
    <w:p w14:paraId="3D31B939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3.</w:t>
      </w:r>
      <w:r w:rsidRPr="00ED3102">
        <w:rPr>
          <w:sz w:val="28"/>
          <w:szCs w:val="28"/>
        </w:rPr>
        <w:tab/>
        <w:t>Кулебі Світлані Миколаївні, 1946 р.н., на лікування, що проживає у м. Винники , вул.Забава,8 на суму - 1000 грн ;</w:t>
      </w:r>
    </w:p>
    <w:p w14:paraId="379B83E5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4.</w:t>
      </w:r>
      <w:r w:rsidRPr="00ED3102">
        <w:rPr>
          <w:sz w:val="28"/>
          <w:szCs w:val="28"/>
        </w:rPr>
        <w:tab/>
        <w:t>Ільо Тересі Василівній, 1937р.н., на лікування, що проживає у м. Винники, вул. Забава,11, на суму - 500 грн ;</w:t>
      </w:r>
    </w:p>
    <w:p w14:paraId="641FA6E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5.</w:t>
      </w:r>
      <w:r w:rsidRPr="00ED3102">
        <w:rPr>
          <w:sz w:val="28"/>
          <w:szCs w:val="28"/>
        </w:rPr>
        <w:tab/>
        <w:t>Пришляку Миколі Івановичу, 1964 р.н., інваліду 1-ї групи на лікування, що проживає у м. Винники, вул. Злагоди,1б, на суму - 3000 грн ;</w:t>
      </w:r>
    </w:p>
    <w:p w14:paraId="2D52ED65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6.</w:t>
      </w:r>
      <w:r w:rsidRPr="00ED3102">
        <w:rPr>
          <w:sz w:val="28"/>
          <w:szCs w:val="28"/>
        </w:rPr>
        <w:tab/>
        <w:t>Шаламай Галині Юліанівні ,1959 р. н., інваліду 3-ї групи на лікування, що проживає у м. Винники, вул. Любич-Парахоняк, 17кв.71, на суму - 1000 грн ;</w:t>
      </w:r>
    </w:p>
    <w:p w14:paraId="616A10BC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lastRenderedPageBreak/>
        <w:t>7.</w:t>
      </w:r>
      <w:r w:rsidRPr="00ED3102">
        <w:rPr>
          <w:sz w:val="28"/>
          <w:szCs w:val="28"/>
        </w:rPr>
        <w:tab/>
        <w:t>Ісаєвич Софії Василівні, 1940 р.н., репресованій, що проживає у м. Винники, вул. Кільцева,2 кв.13, на суму - 1000 грн ;</w:t>
      </w:r>
    </w:p>
    <w:p w14:paraId="3D10DC5B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8.</w:t>
      </w:r>
      <w:r w:rsidRPr="00ED3102">
        <w:rPr>
          <w:sz w:val="28"/>
          <w:szCs w:val="28"/>
        </w:rPr>
        <w:tab/>
        <w:t>Сонсядло Наталії Михайлівні ,1952 р.н., одинокій, ветерану праці, що проживає у м. Винники, вул. Івасюка,21 кв.28,  на суму - 1500 грн ;</w:t>
      </w:r>
    </w:p>
    <w:p w14:paraId="4AE263A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9.</w:t>
      </w:r>
      <w:r w:rsidRPr="00ED3102">
        <w:rPr>
          <w:sz w:val="28"/>
          <w:szCs w:val="28"/>
        </w:rPr>
        <w:tab/>
        <w:t>Петровській Лесі Степанівні, 1965 р.н., інваліду 1-ї групи на лікування, що проживає у м. Винники, вул. Полуботка,3, на суму -3000  грн ;</w:t>
      </w:r>
    </w:p>
    <w:p w14:paraId="6A15DA4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10.</w:t>
      </w:r>
      <w:r w:rsidRPr="00ED3102">
        <w:rPr>
          <w:sz w:val="28"/>
          <w:szCs w:val="28"/>
        </w:rPr>
        <w:tab/>
        <w:t>Петровському Роману Володимировичу, 1959 р.н., інваліду 3-ї групи на лікування, що проживає у м. Винники, вул. Полуботка,3, на суму - 2000 грн ;</w:t>
      </w:r>
    </w:p>
    <w:p w14:paraId="6363C31D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11.</w:t>
      </w:r>
      <w:r w:rsidRPr="00ED3102">
        <w:rPr>
          <w:sz w:val="28"/>
          <w:szCs w:val="28"/>
        </w:rPr>
        <w:tab/>
        <w:t>Фітьо Марії Степанівній , 1944 р.н., одинокій пенсіонерці, що проживає у м. Винники, вул. Стрілецька, 59 а, на суму - 500 грн ;</w:t>
      </w:r>
    </w:p>
    <w:p w14:paraId="054109E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12.</w:t>
      </w:r>
      <w:r w:rsidRPr="00ED3102">
        <w:rPr>
          <w:sz w:val="28"/>
          <w:szCs w:val="28"/>
        </w:rPr>
        <w:tab/>
        <w:t>Савіцькій Соні Михайлівні, 1945 р.н.,  інваліду 3 групи, що проживає у м. Винники, вул. Івасюка, 1б кв. 5, на суму - 1500 грн ;</w:t>
      </w:r>
    </w:p>
    <w:p w14:paraId="2B2598A5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13.</w:t>
      </w:r>
      <w:r w:rsidRPr="00ED3102">
        <w:rPr>
          <w:sz w:val="28"/>
          <w:szCs w:val="28"/>
        </w:rPr>
        <w:tab/>
        <w:t>Палько Тарасу Романовичу, 1972 р. н., інваліду 3-ї групи на лікування, що проживає у м. Винники, вул. Довбуша,13 на суму - 1000 грн ;</w:t>
      </w:r>
    </w:p>
    <w:p w14:paraId="5C5DAE7B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14.</w:t>
      </w:r>
      <w:r w:rsidRPr="00ED3102">
        <w:rPr>
          <w:sz w:val="28"/>
          <w:szCs w:val="28"/>
        </w:rPr>
        <w:tab/>
        <w:t>Алмостовій Надії Олександрівні, 1955 р.н., одинокій пенсіонерці, що проживає у м. Винники, вул. Яворницького, 1, на суму -700  грн;</w:t>
      </w:r>
    </w:p>
    <w:p w14:paraId="10FB9BE6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15.</w:t>
      </w:r>
      <w:r w:rsidRPr="00ED3102">
        <w:rPr>
          <w:sz w:val="28"/>
          <w:szCs w:val="28"/>
        </w:rPr>
        <w:tab/>
        <w:t>Пирожаку Євгену Казимировичу, 1958 р.н., по догляду за дитиною інвалідом з дитинства Прирожак Софією Євгенівною, 2001р.н., що проживає у м. Винники, вул. Незалежності, 16, на суму - 5000 грн ;</w:t>
      </w:r>
    </w:p>
    <w:p w14:paraId="1F9879A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16.</w:t>
      </w:r>
      <w:r w:rsidRPr="00ED3102">
        <w:rPr>
          <w:sz w:val="28"/>
          <w:szCs w:val="28"/>
        </w:rPr>
        <w:tab/>
        <w:t>Швалюку Ярославу Федоровичу,1954р.н., по догляду за інвалідом 2-ї групи з дитинства Швалюком  Орестом Ярославовичем, 1978р.н., що проживає у м. Винники, вул. Спортова, 3б, на суму - 1000 грн ;</w:t>
      </w:r>
    </w:p>
    <w:p w14:paraId="377FF73A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17.</w:t>
      </w:r>
      <w:r w:rsidRPr="00ED3102">
        <w:rPr>
          <w:sz w:val="28"/>
          <w:szCs w:val="28"/>
        </w:rPr>
        <w:tab/>
        <w:t>Мосіну Степану Ярославовичу 1961р.н., учаснику бойових дій, що проживає у м. Винники, вул. І.Франка, 106 в, на суму - 1000 грн ;</w:t>
      </w:r>
    </w:p>
    <w:p w14:paraId="433C33B4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18.</w:t>
      </w:r>
      <w:r w:rsidRPr="00ED3102">
        <w:rPr>
          <w:sz w:val="28"/>
          <w:szCs w:val="28"/>
        </w:rPr>
        <w:tab/>
        <w:t>Врущак Ірині Луківні, 1957р.н., інваліду 3-ї групи на лікування, що проживає у м. Винники, вул. Галицька,107а кв.1, на суму - 1500 грн ;</w:t>
      </w:r>
    </w:p>
    <w:p w14:paraId="77984CBD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19.</w:t>
      </w:r>
      <w:r w:rsidRPr="00ED3102">
        <w:rPr>
          <w:sz w:val="28"/>
          <w:szCs w:val="28"/>
        </w:rPr>
        <w:tab/>
        <w:t>Палько Марії Григорівні, 1943р.н., на лікування, що проживає у м. Винники, вул. Довбуша,13, на суму - 1000 грн ;</w:t>
      </w:r>
    </w:p>
    <w:p w14:paraId="28C4F263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20.</w:t>
      </w:r>
      <w:r w:rsidRPr="00ED3102">
        <w:rPr>
          <w:sz w:val="28"/>
          <w:szCs w:val="28"/>
        </w:rPr>
        <w:tab/>
        <w:t>Бойко Володимиру Степановичу, 1951 р.н., інваліду 3-ї групи на лікування, що проживає у м. Винники, вул. Забава, 60 на суму - 800 грн ;</w:t>
      </w:r>
    </w:p>
    <w:p w14:paraId="2693800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21.</w:t>
      </w:r>
      <w:r w:rsidRPr="00ED3102">
        <w:rPr>
          <w:sz w:val="28"/>
          <w:szCs w:val="28"/>
        </w:rPr>
        <w:tab/>
        <w:t>Ризік Любомирі Іванівні, 1940 р.н., на лікування, що проживає у м. Винники, вул. Гайдамацька,34, на суму - 600 грн ;</w:t>
      </w:r>
    </w:p>
    <w:p w14:paraId="03A37200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22.</w:t>
      </w:r>
      <w:r w:rsidRPr="00ED3102">
        <w:rPr>
          <w:sz w:val="28"/>
          <w:szCs w:val="28"/>
        </w:rPr>
        <w:tab/>
        <w:t>Трач Любові Михайлівні, 1954р.н., одинокій пенсіонерці, що проживає у м. Винники, вул. Ів.Франка, 25 кв.4, на суму - 1000 грн ;</w:t>
      </w:r>
    </w:p>
    <w:p w14:paraId="30591B3B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23.</w:t>
      </w:r>
      <w:r w:rsidRPr="00ED3102">
        <w:rPr>
          <w:sz w:val="28"/>
          <w:szCs w:val="28"/>
        </w:rPr>
        <w:tab/>
        <w:t>Булич Зоряні Володимирівні, 1975р.н., на лікування сина з бронхіальною астмою Булича Остапа Андрійовича, 2002 р.н., що проживає у м. Винники, вул. Лєрмонтова,20, на суму - 3000 грн ;</w:t>
      </w:r>
    </w:p>
    <w:p w14:paraId="657666DF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24.</w:t>
      </w:r>
      <w:r w:rsidRPr="00ED3102">
        <w:rPr>
          <w:sz w:val="28"/>
          <w:szCs w:val="28"/>
        </w:rPr>
        <w:tab/>
        <w:t>Лементарчук Орисі Федорівні, 1972р.н., багатодітна сім’я, що проживає у м. Винники, вул. С.Крушельницької, 25а, на суму - 1500 грн ;</w:t>
      </w:r>
    </w:p>
    <w:p w14:paraId="0A555AF2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25.</w:t>
      </w:r>
      <w:r w:rsidRPr="00ED3102">
        <w:rPr>
          <w:sz w:val="28"/>
          <w:szCs w:val="28"/>
        </w:rPr>
        <w:tab/>
        <w:t>Фенику Ярославу Дмитровичу,1961 р.н., інваліду 2-ї групи на лікування, що проживає у м. Винники, вул. Довбуша,18а, на суму - 1500 грн ;</w:t>
      </w:r>
    </w:p>
    <w:p w14:paraId="078EB8E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26.</w:t>
      </w:r>
      <w:r w:rsidRPr="00ED3102">
        <w:rPr>
          <w:sz w:val="28"/>
          <w:szCs w:val="28"/>
        </w:rPr>
        <w:tab/>
        <w:t>Федишину Андрію Володимировичу,1983р.н., на лікування (онкологічне захворювання), що проживає у м. Винники, вул. Галицька, 3 кв.6 на суму - 4000  грн ;</w:t>
      </w:r>
    </w:p>
    <w:p w14:paraId="0958383C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lastRenderedPageBreak/>
        <w:t>27.</w:t>
      </w:r>
      <w:r w:rsidRPr="00ED3102">
        <w:rPr>
          <w:sz w:val="28"/>
          <w:szCs w:val="28"/>
        </w:rPr>
        <w:tab/>
        <w:t>Возній Ірині Василівні, 1986 р.н., на лікування чоловіка Возного В.В. (онкологічне захворювання), що проживає у м. Винники, вул. Кільцева, 10 кв.70, на суму-5000 грн ;</w:t>
      </w:r>
    </w:p>
    <w:p w14:paraId="1871FFC2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28.</w:t>
      </w:r>
      <w:r w:rsidRPr="00ED3102">
        <w:rPr>
          <w:sz w:val="28"/>
          <w:szCs w:val="28"/>
        </w:rPr>
        <w:tab/>
        <w:t>Крупі Мирославі Іванівні, 1954р.н., інваліду 3-ї групи на лікування, що проживає у м. Винники, вул. Ів.Франка, 98 кв.2 , на суму - 500 грн ;</w:t>
      </w:r>
    </w:p>
    <w:p w14:paraId="686D8486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29.</w:t>
      </w:r>
      <w:r w:rsidRPr="00ED3102">
        <w:rPr>
          <w:sz w:val="28"/>
          <w:szCs w:val="28"/>
        </w:rPr>
        <w:tab/>
        <w:t>Гевак Ользі Олександрівні, 1992 р.н., багатодітній  матері, що проживає у м. Винники, вул. Кільцева, 7 кв.47, на суму - 1500 грн ;</w:t>
      </w:r>
    </w:p>
    <w:p w14:paraId="4C81FAB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30.</w:t>
      </w:r>
      <w:r w:rsidRPr="00ED3102">
        <w:rPr>
          <w:sz w:val="28"/>
          <w:szCs w:val="28"/>
        </w:rPr>
        <w:tab/>
        <w:t>Круку Любомиру Васильовичу,1963 р.н., учаснику бойових дій на лікування, що проживає у м. Винники, вул. Кільцева, 1 кв.56 на суму - 1000 грн ;</w:t>
      </w:r>
    </w:p>
    <w:p w14:paraId="317C5038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31.</w:t>
      </w:r>
      <w:r w:rsidRPr="00ED3102">
        <w:rPr>
          <w:sz w:val="28"/>
          <w:szCs w:val="28"/>
        </w:rPr>
        <w:tab/>
        <w:t>Свідерській Марії Євстахіївні, 1941 р.н., на лікування, що проживає у м. Винники, вул. Лисика, 17в,  на суму - 1200 грн ;</w:t>
      </w:r>
    </w:p>
    <w:p w14:paraId="091E32FD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32.</w:t>
      </w:r>
      <w:r w:rsidRPr="00ED3102">
        <w:rPr>
          <w:sz w:val="28"/>
          <w:szCs w:val="28"/>
        </w:rPr>
        <w:tab/>
        <w:t>Малишко Ірині Євгенівні, 1950 р.н., на лікування, що проживає у м. Винники, вул. Лєрмонтова, 15, на суму - 2000 грн ;</w:t>
      </w:r>
    </w:p>
    <w:p w14:paraId="6696C1B0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33.</w:t>
      </w:r>
      <w:r w:rsidRPr="00ED3102">
        <w:rPr>
          <w:sz w:val="28"/>
          <w:szCs w:val="28"/>
        </w:rPr>
        <w:tab/>
        <w:t>Пацану Володимиру Юрійовичу, 1945 р.н., інваліду 3-ї групи, ветерану війни, що проживає у м. Винники, вул. С.Бандери, 3е, на суму - 1500 грн ;</w:t>
      </w:r>
    </w:p>
    <w:p w14:paraId="40917C7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34.</w:t>
      </w:r>
      <w:r w:rsidRPr="00ED3102">
        <w:rPr>
          <w:sz w:val="28"/>
          <w:szCs w:val="28"/>
        </w:rPr>
        <w:tab/>
        <w:t>Костур Катерині Михайлівні, 1939 р. н., інваліду 2-ї групи на лікування, що проживає у м. Винники, вул. Лисика, 26а, на суму - 1000 грн ;</w:t>
      </w:r>
    </w:p>
    <w:p w14:paraId="2860C0EA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35.</w:t>
      </w:r>
      <w:r w:rsidRPr="00ED3102">
        <w:rPr>
          <w:sz w:val="28"/>
          <w:szCs w:val="28"/>
        </w:rPr>
        <w:tab/>
        <w:t>Завгородній Ганні Федорівній, 1924 р.н., вдові ветерана війни на лікування, що проживає у м. Винники, вул. Піддубного, 6, на суму - 1000 грн ;</w:t>
      </w:r>
    </w:p>
    <w:p w14:paraId="22D5A920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36.</w:t>
      </w:r>
      <w:r w:rsidRPr="00ED3102">
        <w:rPr>
          <w:sz w:val="28"/>
          <w:szCs w:val="28"/>
        </w:rPr>
        <w:tab/>
        <w:t>Осика  Юрію Адамовичу, 1955 р.н., інваліду 3-ї групи ЧАЕС на лікування, що проживає у м. Винники, вул. Кільцева, 2а кв.123, на суму - 1000 грн ;</w:t>
      </w:r>
    </w:p>
    <w:p w14:paraId="79C5FB7A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37.</w:t>
      </w:r>
      <w:r w:rsidRPr="00ED3102">
        <w:rPr>
          <w:sz w:val="28"/>
          <w:szCs w:val="28"/>
        </w:rPr>
        <w:tab/>
        <w:t>Боршовському Ігорю Степановичу 1970 р.н., інваліду 2-ї групи на лікування, що проживає у м. Винники, вул. Кільцева, 2а кв. 149, на суму - 2000 грн  ;</w:t>
      </w:r>
    </w:p>
    <w:p w14:paraId="3B4D62C5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38.</w:t>
      </w:r>
      <w:r w:rsidRPr="00ED3102">
        <w:rPr>
          <w:sz w:val="28"/>
          <w:szCs w:val="28"/>
        </w:rPr>
        <w:tab/>
        <w:t>Ушкову Віктору Валерійовичу 1985 р.н., на лікування дочки- Ушкової Ірини Вікторівни, 2014 р. н., що проживає у м. Винники, вул. Галицька, 84 кв.1, на суму -5000  грн ;</w:t>
      </w:r>
    </w:p>
    <w:p w14:paraId="22D2E554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39.</w:t>
      </w:r>
      <w:r w:rsidRPr="00ED3102">
        <w:rPr>
          <w:sz w:val="28"/>
          <w:szCs w:val="28"/>
        </w:rPr>
        <w:tab/>
        <w:t>Ільчишин Наталії Юріївні, 1985 р. н., інваліду 3-ї групи на лікування, що проживає у м. Винники, вул. Львівська, 2в, на суму - 2000 грн  ;</w:t>
      </w:r>
    </w:p>
    <w:p w14:paraId="0FB47F1E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40.</w:t>
      </w:r>
      <w:r w:rsidRPr="00ED3102">
        <w:rPr>
          <w:sz w:val="28"/>
          <w:szCs w:val="28"/>
        </w:rPr>
        <w:tab/>
        <w:t>Брамі Андрію Степановичу, 1972 р.н.,на лікування дитини інваліда Брами Дем’яна Андрійовича, 2009 р.н.,  що проживає у м. Винники, вул. Смерекова, 5, на суму - 5000  грн ;</w:t>
      </w:r>
    </w:p>
    <w:p w14:paraId="1A7D4CD6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41.</w:t>
      </w:r>
      <w:r w:rsidRPr="00ED3102">
        <w:rPr>
          <w:sz w:val="28"/>
          <w:szCs w:val="28"/>
        </w:rPr>
        <w:tab/>
        <w:t>Дзюбан Наталії Анатоліївні, 1981р.н., на лікування дитини-інваліда Романіна Ю.В., 2008 р.н., що проживає у м. Винники, вул.Космонавтів,18г, на суму - 2000 грн ;</w:t>
      </w:r>
    </w:p>
    <w:p w14:paraId="53F9644A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42.</w:t>
      </w:r>
      <w:r w:rsidRPr="00ED3102">
        <w:rPr>
          <w:sz w:val="28"/>
          <w:szCs w:val="28"/>
        </w:rPr>
        <w:tab/>
        <w:t>Гулько Галині Петрівні, 1961 р.н., на лікування, що проживає у м. Винники, вул. Руська, 5 кв.2, на суму -1000  грн ;</w:t>
      </w:r>
    </w:p>
    <w:p w14:paraId="21894DB7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43.</w:t>
      </w:r>
      <w:r w:rsidRPr="00ED3102">
        <w:rPr>
          <w:sz w:val="28"/>
          <w:szCs w:val="28"/>
        </w:rPr>
        <w:tab/>
        <w:t>Кроншталь Ярославі Григорівні, 1942 р.н., одинокій, ветерану праці, що проживає у м. Винники, вул. Кільцева, 2а кв.31, на суму - 1000 грн ;</w:t>
      </w:r>
    </w:p>
    <w:p w14:paraId="2B772F5D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44.</w:t>
      </w:r>
      <w:r w:rsidRPr="00ED3102">
        <w:rPr>
          <w:sz w:val="28"/>
          <w:szCs w:val="28"/>
        </w:rPr>
        <w:tab/>
        <w:t>Скалецькій Варварі Іванівні, 1936 р.н., вдові ветерана війни, що проживає у м. Винники, вул. Кільцева, 1 кв.8, на суму - 700 грн ;</w:t>
      </w:r>
    </w:p>
    <w:p w14:paraId="1660BA03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>45.</w:t>
      </w:r>
      <w:r w:rsidRPr="00ED3102">
        <w:rPr>
          <w:sz w:val="28"/>
          <w:szCs w:val="28"/>
        </w:rPr>
        <w:tab/>
        <w:t>Шамро Галині Іванівні, 1932 р.н., вдові ветерана війни, що проживає у м. Винники, вул. Ціолковського, 8, на суму - 700 грн ;</w:t>
      </w:r>
    </w:p>
    <w:p w14:paraId="17CCB38C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lastRenderedPageBreak/>
        <w:t>46.</w:t>
      </w:r>
      <w:r w:rsidRPr="00ED3102">
        <w:rPr>
          <w:sz w:val="28"/>
          <w:szCs w:val="28"/>
        </w:rPr>
        <w:tab/>
        <w:t>Старовині Олександрі Валеріївні, на операцію дочки – Яреми В.А., 2014 р.н.( онкологічне захворювання), що проживає у м. Винники, вул. Івасюка, 19 кв.34, на суму – 5000 грн.</w:t>
      </w:r>
    </w:p>
    <w:p w14:paraId="2310CD04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5695CD0C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4BE820D9" w14:textId="77777777" w:rsidR="00ED3102" w:rsidRPr="00ED3102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 xml:space="preserve">2.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2340F65B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0E37CC84" w14:textId="77777777" w:rsidR="00ED3102" w:rsidRPr="00ED3102" w:rsidRDefault="00ED3102" w:rsidP="00ED3102">
      <w:pPr>
        <w:jc w:val="both"/>
        <w:rPr>
          <w:sz w:val="28"/>
          <w:szCs w:val="28"/>
        </w:rPr>
      </w:pPr>
    </w:p>
    <w:p w14:paraId="01C471E0" w14:textId="0DAD940F" w:rsidR="00213958" w:rsidRPr="006F2805" w:rsidRDefault="00ED3102" w:rsidP="00ED3102">
      <w:pPr>
        <w:jc w:val="both"/>
        <w:rPr>
          <w:sz w:val="28"/>
          <w:szCs w:val="28"/>
        </w:rPr>
      </w:pPr>
      <w:r w:rsidRPr="00ED3102">
        <w:rPr>
          <w:sz w:val="28"/>
          <w:szCs w:val="28"/>
        </w:rPr>
        <w:t xml:space="preserve">       Міський голова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DA7B6" w14:textId="77777777" w:rsidR="00122C96" w:rsidRDefault="00122C96">
      <w:r>
        <w:separator/>
      </w:r>
    </w:p>
  </w:endnote>
  <w:endnote w:type="continuationSeparator" w:id="0">
    <w:p w14:paraId="4E028829" w14:textId="77777777" w:rsidR="00122C96" w:rsidRDefault="0012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935D6" w14:textId="77777777" w:rsidR="00122C96" w:rsidRDefault="00122C96">
      <w:r>
        <w:separator/>
      </w:r>
    </w:p>
  </w:footnote>
  <w:footnote w:type="continuationSeparator" w:id="0">
    <w:p w14:paraId="0160874F" w14:textId="77777777" w:rsidR="00122C96" w:rsidRDefault="0012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2C9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310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6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26F6-2090-4431-9D90-CD18D9340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5226</Words>
  <Characters>2979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2024-05-09T12:04:00Z</dcterms:modified>
</cp:coreProperties>
</file>