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на "Капітальний ремонт водопровідної мережі    від вул.Галицька, 20 по вул.Замкова до вул.І.Франка, 6 в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4125B55" w14:textId="77777777" w:rsidR="00EC4719" w:rsidRPr="00EC4719" w:rsidRDefault="00EC4719" w:rsidP="00EC4719">
      <w:pPr>
        <w:suppressAutoHyphens/>
        <w:jc w:val="both"/>
        <w:rPr>
          <w:sz w:val="28"/>
          <w:szCs w:val="28"/>
          <w:lang w:eastAsia="ar-SA"/>
        </w:rPr>
      </w:pPr>
      <w:r w:rsidRPr="00EC4719">
        <w:rPr>
          <w:szCs w:val="24"/>
          <w:lang w:eastAsia="ar-SA"/>
        </w:rPr>
        <w:t xml:space="preserve">          </w:t>
      </w:r>
      <w:r w:rsidRPr="00EC4719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F46AF01" w14:textId="77777777" w:rsidR="00EC4719" w:rsidRPr="00EC4719" w:rsidRDefault="00EC4719" w:rsidP="00EC471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5B4C58E" w14:textId="77777777" w:rsidR="00EC4719" w:rsidRPr="00EC4719" w:rsidRDefault="00EC4719" w:rsidP="00EC471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EC4719">
        <w:rPr>
          <w:sz w:val="28"/>
          <w:szCs w:val="28"/>
          <w:lang w:eastAsia="ar-SA"/>
        </w:rPr>
        <w:t>В И Р І Ш И В:</w:t>
      </w:r>
    </w:p>
    <w:p w14:paraId="130BACBC" w14:textId="77777777" w:rsidR="00EC4719" w:rsidRPr="00EC4719" w:rsidRDefault="00EC4719" w:rsidP="00EC471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41EE5B19" w14:textId="77777777" w:rsidR="00EC4719" w:rsidRPr="00EC4719" w:rsidRDefault="00EC4719" w:rsidP="00EC471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284"/>
        <w:jc w:val="both"/>
        <w:rPr>
          <w:sz w:val="28"/>
          <w:szCs w:val="28"/>
          <w:lang w:eastAsia="ar-SA"/>
        </w:rPr>
      </w:pPr>
      <w:r w:rsidRPr="00EC4719">
        <w:rPr>
          <w:sz w:val="28"/>
          <w:szCs w:val="28"/>
          <w:lang w:eastAsia="ar-SA"/>
        </w:rPr>
        <w:t>1. Затвердити проектно-кошторисну документацію на «Капітальний ремонт водопровідної  мережі  від вул.Галицька,20 по вул.Замкова до вул.І.Франка,6 в м.Винники»</w:t>
      </w:r>
    </w:p>
    <w:p w14:paraId="7029ADC3" w14:textId="77777777" w:rsidR="00EC4719" w:rsidRPr="00EC4719" w:rsidRDefault="00EC4719" w:rsidP="00EC471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709" w:hanging="709"/>
        <w:jc w:val="both"/>
        <w:rPr>
          <w:sz w:val="28"/>
          <w:szCs w:val="28"/>
          <w:lang w:eastAsia="ar-SA"/>
        </w:rPr>
      </w:pPr>
    </w:p>
    <w:p w14:paraId="09FC1053" w14:textId="77777777" w:rsidR="00EC4719" w:rsidRPr="00EC4719" w:rsidRDefault="00EC4719" w:rsidP="00EC4719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EC4719">
        <w:rPr>
          <w:sz w:val="28"/>
          <w:szCs w:val="28"/>
          <w:lang w:eastAsia="ar-SA"/>
        </w:rPr>
        <w:t xml:space="preserve">        2. Контроль за виконанням даного рішення залишаю за собою.</w:t>
      </w:r>
    </w:p>
    <w:p w14:paraId="260AE4A5" w14:textId="77777777" w:rsidR="00EC4719" w:rsidRPr="00EC4719" w:rsidRDefault="00EC4719" w:rsidP="00EC4719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642BA57" w14:textId="77777777" w:rsidR="00EC4719" w:rsidRPr="00EC4719" w:rsidRDefault="00EC4719" w:rsidP="00EC4719">
      <w:pPr>
        <w:suppressAutoHyphens/>
        <w:jc w:val="both"/>
        <w:rPr>
          <w:sz w:val="28"/>
          <w:szCs w:val="28"/>
          <w:lang w:eastAsia="ar-SA"/>
        </w:rPr>
      </w:pPr>
    </w:p>
    <w:p w14:paraId="08F377C5" w14:textId="7983D818" w:rsidR="00EC4719" w:rsidRPr="00EC4719" w:rsidRDefault="00EC4719" w:rsidP="00EC4719">
      <w:pPr>
        <w:suppressAutoHyphens/>
        <w:jc w:val="both"/>
        <w:rPr>
          <w:sz w:val="28"/>
          <w:szCs w:val="28"/>
          <w:lang w:eastAsia="ar-SA"/>
        </w:rPr>
      </w:pPr>
      <w:r w:rsidRPr="00EC4719">
        <w:rPr>
          <w:sz w:val="28"/>
          <w:szCs w:val="28"/>
          <w:lang w:eastAsia="ar-SA"/>
        </w:rPr>
        <w:t xml:space="preserve">В.о.міського голови                  </w:t>
      </w:r>
      <w:bookmarkStart w:id="1" w:name="_GoBack"/>
      <w:bookmarkEnd w:id="1"/>
      <w:r w:rsidRPr="00EC4719">
        <w:rPr>
          <w:sz w:val="28"/>
          <w:szCs w:val="28"/>
          <w:lang w:eastAsia="ar-SA"/>
        </w:rPr>
        <w:t xml:space="preserve">                                                       М.Я.Мамут</w:t>
      </w:r>
    </w:p>
    <w:p w14:paraId="01C471E0" w14:textId="77777777" w:rsidR="00213958" w:rsidRPr="00EC4719" w:rsidRDefault="00213958" w:rsidP="00471A72">
      <w:pPr>
        <w:rPr>
          <w:sz w:val="28"/>
          <w:szCs w:val="28"/>
        </w:rPr>
      </w:pPr>
    </w:p>
    <w:sectPr w:rsidR="00213958" w:rsidRPr="00EC4719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456489" w14:textId="77777777" w:rsidR="006E2EF3" w:rsidRDefault="006E2EF3">
      <w:r>
        <w:separator/>
      </w:r>
    </w:p>
  </w:endnote>
  <w:endnote w:type="continuationSeparator" w:id="0">
    <w:p w14:paraId="6B026772" w14:textId="77777777" w:rsidR="006E2EF3" w:rsidRDefault="006E2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D41125" w14:textId="77777777" w:rsidR="006E2EF3" w:rsidRDefault="006E2EF3">
      <w:r>
        <w:separator/>
      </w:r>
    </w:p>
  </w:footnote>
  <w:footnote w:type="continuationSeparator" w:id="0">
    <w:p w14:paraId="05961D0A" w14:textId="77777777" w:rsidR="006E2EF3" w:rsidRDefault="006E2E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2EF3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719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5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9B7FF4-B663-484B-B552-A7B3E7A39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836</Words>
  <Characters>477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2024-05-10T07:10:00Z</dcterms:modified>
</cp:coreProperties>
</file>