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каналізаційного   трубопроводу від "Винниківське озеро" до  вул. Джерельна у м. Винники."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A4E87C" w14:textId="77777777" w:rsidR="001B7741" w:rsidRPr="001B7741" w:rsidRDefault="001B7741" w:rsidP="001B7741">
      <w:pPr>
        <w:ind w:firstLine="720"/>
        <w:jc w:val="both"/>
        <w:rPr>
          <w:sz w:val="28"/>
          <w:szCs w:val="28"/>
        </w:rPr>
      </w:pPr>
      <w:r w:rsidRPr="001B7741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4477A7E6" w14:textId="283447CD" w:rsidR="001B7741" w:rsidRDefault="001B7741" w:rsidP="001B7741">
      <w:pPr>
        <w:jc w:val="both"/>
        <w:rPr>
          <w:sz w:val="28"/>
          <w:szCs w:val="28"/>
        </w:rPr>
      </w:pPr>
      <w:r w:rsidRPr="001B7741">
        <w:rPr>
          <w:sz w:val="28"/>
          <w:szCs w:val="28"/>
        </w:rPr>
        <w:t xml:space="preserve">                                                                   ВИРІШИВ:</w:t>
      </w:r>
    </w:p>
    <w:p w14:paraId="78B3519F" w14:textId="77777777" w:rsidR="001B7741" w:rsidRPr="001B7741" w:rsidRDefault="001B7741" w:rsidP="001B7741">
      <w:pPr>
        <w:jc w:val="both"/>
        <w:rPr>
          <w:sz w:val="28"/>
          <w:szCs w:val="28"/>
        </w:rPr>
      </w:pPr>
    </w:p>
    <w:p w14:paraId="3D710E01" w14:textId="77777777" w:rsidR="001B7741" w:rsidRPr="001B7741" w:rsidRDefault="001B7741" w:rsidP="001B7741">
      <w:pPr>
        <w:jc w:val="both"/>
        <w:rPr>
          <w:sz w:val="28"/>
          <w:szCs w:val="28"/>
        </w:rPr>
      </w:pPr>
      <w:r w:rsidRPr="001B7741">
        <w:rPr>
          <w:sz w:val="28"/>
          <w:szCs w:val="28"/>
        </w:rPr>
        <w:t xml:space="preserve">1.Затвердити проектно-кошторисну документацію  по об’єкту «Будівництво каналізаційного </w:t>
      </w:r>
    </w:p>
    <w:p w14:paraId="353301F9" w14:textId="77777777" w:rsidR="001B7741" w:rsidRPr="001B7741" w:rsidRDefault="001B7741" w:rsidP="001B7741">
      <w:pPr>
        <w:jc w:val="both"/>
        <w:rPr>
          <w:sz w:val="28"/>
          <w:szCs w:val="28"/>
        </w:rPr>
      </w:pPr>
      <w:r w:rsidRPr="001B7741">
        <w:rPr>
          <w:sz w:val="28"/>
          <w:szCs w:val="28"/>
        </w:rPr>
        <w:t>трубопроводу від «Винниківське озеро» до вул. Джерельна у м. Винники.»</w:t>
      </w:r>
    </w:p>
    <w:p w14:paraId="00DF7D7C" w14:textId="77777777" w:rsidR="001B7741" w:rsidRPr="001B7741" w:rsidRDefault="001B7741" w:rsidP="001B7741">
      <w:pPr>
        <w:jc w:val="both"/>
        <w:rPr>
          <w:sz w:val="28"/>
          <w:szCs w:val="28"/>
        </w:rPr>
      </w:pPr>
    </w:p>
    <w:p w14:paraId="18DDB13A" w14:textId="77777777" w:rsidR="001B7741" w:rsidRPr="001B7741" w:rsidRDefault="001B7741" w:rsidP="001B7741">
      <w:pPr>
        <w:jc w:val="both"/>
        <w:rPr>
          <w:sz w:val="28"/>
          <w:szCs w:val="28"/>
        </w:rPr>
      </w:pPr>
      <w:r w:rsidRPr="001B7741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BE4B3E0" w14:textId="77777777" w:rsidR="001B7741" w:rsidRPr="001B7741" w:rsidRDefault="001B7741" w:rsidP="001B7741">
      <w:pPr>
        <w:jc w:val="both"/>
        <w:rPr>
          <w:sz w:val="28"/>
          <w:szCs w:val="28"/>
        </w:rPr>
      </w:pPr>
    </w:p>
    <w:p w14:paraId="5FD54106" w14:textId="77777777" w:rsidR="001B7741" w:rsidRPr="001B7741" w:rsidRDefault="001B7741" w:rsidP="001B7741">
      <w:pPr>
        <w:jc w:val="both"/>
        <w:rPr>
          <w:sz w:val="28"/>
          <w:szCs w:val="28"/>
        </w:rPr>
      </w:pPr>
    </w:p>
    <w:p w14:paraId="01C471E0" w14:textId="7CF141EB" w:rsidR="00213958" w:rsidRDefault="001B7741" w:rsidP="001B7741">
      <w:pPr>
        <w:jc w:val="both"/>
        <w:rPr>
          <w:sz w:val="28"/>
          <w:szCs w:val="28"/>
        </w:rPr>
      </w:pPr>
      <w:r w:rsidRPr="001B7741">
        <w:rPr>
          <w:sz w:val="28"/>
          <w:szCs w:val="28"/>
        </w:rPr>
        <w:t xml:space="preserve"> </w:t>
      </w:r>
      <w:r>
        <w:rPr>
          <w:sz w:val="28"/>
          <w:szCs w:val="28"/>
        </w:rPr>
        <w:t>В.о.м</w:t>
      </w:r>
      <w:r w:rsidRPr="001B7741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1B7741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 w:rsidRPr="001B7741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>М.Я.Мамут</w:t>
      </w:r>
    </w:p>
    <w:p w14:paraId="4E7AD758" w14:textId="77777777" w:rsidR="001B7741" w:rsidRPr="006F2805" w:rsidRDefault="001B7741" w:rsidP="001B7741">
      <w:pPr>
        <w:jc w:val="both"/>
        <w:rPr>
          <w:sz w:val="28"/>
          <w:szCs w:val="28"/>
        </w:rPr>
      </w:pPr>
      <w:bookmarkStart w:id="1" w:name="_GoBack"/>
      <w:bookmarkEnd w:id="1"/>
    </w:p>
    <w:sectPr w:rsidR="001B7741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C3E59" w14:textId="77777777" w:rsidR="00DF00E7" w:rsidRDefault="00DF00E7">
      <w:r>
        <w:separator/>
      </w:r>
    </w:p>
  </w:endnote>
  <w:endnote w:type="continuationSeparator" w:id="0">
    <w:p w14:paraId="2BAAB214" w14:textId="77777777" w:rsidR="00DF00E7" w:rsidRDefault="00DF0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0F8C4" w14:textId="77777777" w:rsidR="00DF00E7" w:rsidRDefault="00DF00E7">
      <w:r>
        <w:separator/>
      </w:r>
    </w:p>
  </w:footnote>
  <w:footnote w:type="continuationSeparator" w:id="0">
    <w:p w14:paraId="4531D54A" w14:textId="77777777" w:rsidR="00DF00E7" w:rsidRDefault="00DF0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774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00E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2CBFF-2731-4FBD-B8EA-8798C9383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2024-05-10T07:26:00Z</dcterms:modified>
</cp:coreProperties>
</file>