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вул.  Крушельницької у м. Винники"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975E85" w14:textId="77777777" w:rsidR="0098443C" w:rsidRPr="0098443C" w:rsidRDefault="0098443C" w:rsidP="0098443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443C">
        <w:rPr>
          <w:rFonts w:eastAsia="Calibri"/>
          <w:szCs w:val="24"/>
          <w:lang w:eastAsia="en-US"/>
        </w:rPr>
        <w:t xml:space="preserve">       </w:t>
      </w:r>
      <w:r w:rsidRPr="0098443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411C313" w14:textId="77777777" w:rsidR="0098443C" w:rsidRPr="0098443C" w:rsidRDefault="0098443C" w:rsidP="0098443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443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8757092" w14:textId="77777777" w:rsidR="0098443C" w:rsidRPr="0098443C" w:rsidRDefault="0098443C" w:rsidP="0098443C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8443C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«Капітальний ремонт вул. Крушельницької  </w:t>
      </w:r>
      <w:r w:rsidRPr="0098443C">
        <w:rPr>
          <w:sz w:val="28"/>
          <w:szCs w:val="28"/>
          <w:lang w:eastAsia="ar-SA"/>
        </w:rPr>
        <w:t>у м. Винники» Коригування.</w:t>
      </w:r>
    </w:p>
    <w:p w14:paraId="0C6C5225" w14:textId="77777777" w:rsidR="0098443C" w:rsidRPr="0098443C" w:rsidRDefault="0098443C" w:rsidP="0098443C">
      <w:pPr>
        <w:jc w:val="both"/>
        <w:rPr>
          <w:rFonts w:eastAsia="Calibri"/>
          <w:sz w:val="28"/>
          <w:szCs w:val="28"/>
          <w:lang w:eastAsia="en-US"/>
        </w:rPr>
      </w:pPr>
    </w:p>
    <w:p w14:paraId="32981A14" w14:textId="77777777" w:rsidR="0098443C" w:rsidRPr="0098443C" w:rsidRDefault="0098443C" w:rsidP="0098443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8443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8AF1D13" w14:textId="77777777" w:rsidR="0098443C" w:rsidRDefault="0098443C" w:rsidP="0098443C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6B11BE9F" w14:textId="0425EADD" w:rsidR="0098443C" w:rsidRDefault="0098443C" w:rsidP="0098443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8443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В.о.м</w:t>
      </w:r>
      <w:r w:rsidRPr="0098443C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98443C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98443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>М.Я.Мамут</w:t>
      </w:r>
    </w:p>
    <w:p w14:paraId="3DAFD52F" w14:textId="77777777" w:rsidR="0098443C" w:rsidRPr="0098443C" w:rsidRDefault="0098443C" w:rsidP="0098443C">
      <w:pPr>
        <w:spacing w:after="200" w:line="276" w:lineRule="auto"/>
        <w:rPr>
          <w:rFonts w:eastAsia="Calibri"/>
          <w:szCs w:val="24"/>
          <w:lang w:eastAsia="en-US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78090" w14:textId="77777777" w:rsidR="00C618E6" w:rsidRDefault="00C618E6">
      <w:r>
        <w:separator/>
      </w:r>
    </w:p>
  </w:endnote>
  <w:endnote w:type="continuationSeparator" w:id="0">
    <w:p w14:paraId="427B420A" w14:textId="77777777" w:rsidR="00C618E6" w:rsidRDefault="00C6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F8EF1" w14:textId="77777777" w:rsidR="00C618E6" w:rsidRDefault="00C618E6">
      <w:r>
        <w:separator/>
      </w:r>
    </w:p>
  </w:footnote>
  <w:footnote w:type="continuationSeparator" w:id="0">
    <w:p w14:paraId="32A5AFED" w14:textId="77777777" w:rsidR="00C618E6" w:rsidRDefault="00C61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43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8E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6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02301-9C8A-421F-B1DC-142D51CCB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2024-05-10T07:33:00Z</dcterms:modified>
</cp:coreProperties>
</file>