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 дозволу на розміщення  літнього                                            майданчика за адресою м. Винники, вул. Галицька, 29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005B09" w14:textId="77777777" w:rsidR="002D10E3" w:rsidRPr="002D10E3" w:rsidRDefault="002D10E3" w:rsidP="002D10E3">
      <w:pPr>
        <w:rPr>
          <w:sz w:val="28"/>
          <w:szCs w:val="28"/>
        </w:rPr>
      </w:pPr>
      <w:r w:rsidRPr="002D10E3">
        <w:rPr>
          <w:sz w:val="28"/>
          <w:szCs w:val="28"/>
        </w:rPr>
        <w:t xml:space="preserve">              Розглянувши заяву вх № 488/04-20/19 від 06.03.2019 р. Король О.Д. про надання дозволу на розміщення літнього майданчика, керуючись рішенням Винниківської міської ради № 600 від 17.11.2016 р. «Про затвердження Правил благоустрою території міста Винники», Конституцією України, Законом  «Про місцеве самоврядування в Україні», виконавчий комітет Винниківської міської ради – </w:t>
      </w:r>
    </w:p>
    <w:p w14:paraId="58B15F1B" w14:textId="77777777" w:rsidR="002D10E3" w:rsidRPr="002D10E3" w:rsidRDefault="002D10E3" w:rsidP="002D10E3">
      <w:pPr>
        <w:rPr>
          <w:sz w:val="28"/>
          <w:szCs w:val="28"/>
        </w:rPr>
      </w:pPr>
    </w:p>
    <w:p w14:paraId="279A6BF2" w14:textId="4A2023ED" w:rsidR="002D10E3" w:rsidRDefault="002D10E3" w:rsidP="002D10E3">
      <w:pPr>
        <w:jc w:val="center"/>
        <w:rPr>
          <w:sz w:val="28"/>
          <w:szCs w:val="28"/>
        </w:rPr>
      </w:pPr>
      <w:r w:rsidRPr="002D10E3">
        <w:rPr>
          <w:sz w:val="28"/>
          <w:szCs w:val="28"/>
        </w:rPr>
        <w:t>В И Р І Ш И В :</w:t>
      </w:r>
    </w:p>
    <w:p w14:paraId="4E0F22A6" w14:textId="77777777" w:rsidR="002D10E3" w:rsidRPr="002D10E3" w:rsidRDefault="002D10E3" w:rsidP="002D10E3">
      <w:pPr>
        <w:jc w:val="center"/>
        <w:rPr>
          <w:sz w:val="28"/>
          <w:szCs w:val="28"/>
        </w:rPr>
      </w:pPr>
    </w:p>
    <w:p w14:paraId="6A2BF449" w14:textId="77777777" w:rsidR="002D10E3" w:rsidRPr="002D10E3" w:rsidRDefault="002D10E3" w:rsidP="002D10E3">
      <w:pPr>
        <w:rPr>
          <w:sz w:val="28"/>
          <w:szCs w:val="28"/>
        </w:rPr>
      </w:pPr>
      <w:r w:rsidRPr="002D10E3">
        <w:rPr>
          <w:sz w:val="28"/>
          <w:szCs w:val="28"/>
        </w:rPr>
        <w:t>1.</w:t>
      </w:r>
      <w:r w:rsidRPr="002D10E3">
        <w:rPr>
          <w:sz w:val="28"/>
          <w:szCs w:val="28"/>
        </w:rPr>
        <w:tab/>
        <w:t>Надати дозвіл  ФОП Король О.Д. на розміщення літнього майданчика навпроти будівлі кафе-піцерія «Левко» за адресою м. Винники, вул. Галицька, 29, терміном квітень-жовтень 2019 року.</w:t>
      </w:r>
    </w:p>
    <w:p w14:paraId="33477866" w14:textId="77777777" w:rsidR="002D10E3" w:rsidRPr="002D10E3" w:rsidRDefault="002D10E3" w:rsidP="002D10E3">
      <w:pPr>
        <w:rPr>
          <w:sz w:val="28"/>
          <w:szCs w:val="28"/>
        </w:rPr>
      </w:pPr>
      <w:r w:rsidRPr="002D10E3">
        <w:rPr>
          <w:sz w:val="28"/>
          <w:szCs w:val="28"/>
        </w:rPr>
        <w:t>2.</w:t>
      </w:r>
      <w:r w:rsidRPr="002D10E3">
        <w:rPr>
          <w:sz w:val="28"/>
          <w:szCs w:val="28"/>
        </w:rPr>
        <w:tab/>
        <w:t>Вразі прийняття нового положення про літні майданчики, привести даний літній майданчик у відповідність до положення.</w:t>
      </w:r>
    </w:p>
    <w:p w14:paraId="57E2BFC3" w14:textId="77777777" w:rsidR="002D10E3" w:rsidRPr="002D10E3" w:rsidRDefault="002D10E3" w:rsidP="002D10E3">
      <w:pPr>
        <w:rPr>
          <w:sz w:val="28"/>
          <w:szCs w:val="28"/>
        </w:rPr>
      </w:pPr>
      <w:r w:rsidRPr="002D10E3">
        <w:rPr>
          <w:sz w:val="28"/>
          <w:szCs w:val="28"/>
        </w:rPr>
        <w:t>3.</w:t>
      </w:r>
      <w:r w:rsidRPr="002D10E3">
        <w:rPr>
          <w:sz w:val="28"/>
          <w:szCs w:val="28"/>
        </w:rPr>
        <w:tab/>
        <w:t>Начальнику відділу комунального господарства, після встановлення майданчика, провести його перевірку відповідності до правил благоустрою м. Винники.</w:t>
      </w:r>
    </w:p>
    <w:p w14:paraId="30E38C75" w14:textId="77777777" w:rsidR="002D10E3" w:rsidRPr="002D10E3" w:rsidRDefault="002D10E3" w:rsidP="002D10E3">
      <w:pPr>
        <w:rPr>
          <w:sz w:val="28"/>
          <w:szCs w:val="28"/>
        </w:rPr>
      </w:pPr>
      <w:r w:rsidRPr="002D10E3">
        <w:rPr>
          <w:sz w:val="28"/>
          <w:szCs w:val="28"/>
        </w:rPr>
        <w:t>4.</w:t>
      </w:r>
      <w:r w:rsidRPr="002D10E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903E92" w14:textId="77777777" w:rsidR="002D10E3" w:rsidRPr="002D10E3" w:rsidRDefault="002D10E3" w:rsidP="002D10E3">
      <w:pPr>
        <w:rPr>
          <w:sz w:val="28"/>
          <w:szCs w:val="28"/>
        </w:rPr>
      </w:pPr>
    </w:p>
    <w:p w14:paraId="4CBD2741" w14:textId="77777777" w:rsidR="002D10E3" w:rsidRPr="002D10E3" w:rsidRDefault="002D10E3" w:rsidP="002D10E3">
      <w:pPr>
        <w:rPr>
          <w:sz w:val="28"/>
          <w:szCs w:val="28"/>
        </w:rPr>
      </w:pPr>
    </w:p>
    <w:p w14:paraId="01C471E0" w14:textId="3F0AEB29" w:rsidR="00213958" w:rsidRPr="006F2805" w:rsidRDefault="002D10E3" w:rsidP="002D10E3">
      <w:pPr>
        <w:rPr>
          <w:sz w:val="28"/>
          <w:szCs w:val="28"/>
        </w:rPr>
      </w:pPr>
      <w:r>
        <w:rPr>
          <w:sz w:val="28"/>
          <w:szCs w:val="28"/>
        </w:rPr>
        <w:t xml:space="preserve">  Міський голова</w:t>
      </w:r>
      <w:r>
        <w:rPr>
          <w:sz w:val="28"/>
          <w:szCs w:val="28"/>
        </w:rPr>
        <w:tab/>
      </w:r>
      <w:bookmarkStart w:id="1" w:name="_GoBack"/>
      <w:bookmarkEnd w:id="1"/>
      <w:r w:rsidRPr="002D10E3">
        <w:rPr>
          <w:sz w:val="28"/>
          <w:szCs w:val="28"/>
        </w:rPr>
        <w:t xml:space="preserve">                       </w:t>
      </w:r>
      <w:r w:rsidRPr="002D10E3">
        <w:rPr>
          <w:sz w:val="28"/>
          <w:szCs w:val="28"/>
        </w:rPr>
        <w:tab/>
      </w:r>
      <w:r w:rsidRPr="002D10E3">
        <w:rPr>
          <w:sz w:val="28"/>
          <w:szCs w:val="28"/>
        </w:rPr>
        <w:tab/>
        <w:t xml:space="preserve">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E0A26" w14:textId="77777777" w:rsidR="00DC28CC" w:rsidRDefault="00DC28CC">
      <w:r>
        <w:separator/>
      </w:r>
    </w:p>
  </w:endnote>
  <w:endnote w:type="continuationSeparator" w:id="0">
    <w:p w14:paraId="49C045EC" w14:textId="77777777" w:rsidR="00DC28CC" w:rsidRDefault="00DC2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33144" w14:textId="77777777" w:rsidR="00DC28CC" w:rsidRDefault="00DC28CC">
      <w:r>
        <w:separator/>
      </w:r>
    </w:p>
  </w:footnote>
  <w:footnote w:type="continuationSeparator" w:id="0">
    <w:p w14:paraId="6729566F" w14:textId="77777777" w:rsidR="00DC28CC" w:rsidRDefault="00DC28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10E3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28C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00C5F-FD07-41E6-8904-AD9F4137E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2024-05-09T12:16:00Z</dcterms:modified>
</cp:coreProperties>
</file>