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"Будівництво каналізаційного   трубопроводу по вул. Стрілецькій  у м. Винники."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7A699D" w14:textId="77777777" w:rsidR="003D3E04" w:rsidRPr="003D3E04" w:rsidRDefault="003D3E04" w:rsidP="003D3E04">
      <w:pPr>
        <w:rPr>
          <w:sz w:val="28"/>
          <w:szCs w:val="28"/>
        </w:rPr>
      </w:pPr>
    </w:p>
    <w:p w14:paraId="10328FB1" w14:textId="77777777" w:rsidR="003D3E04" w:rsidRPr="003D3E04" w:rsidRDefault="003D3E04" w:rsidP="003D3E04">
      <w:pPr>
        <w:rPr>
          <w:sz w:val="28"/>
          <w:szCs w:val="28"/>
        </w:rPr>
      </w:pPr>
      <w:r w:rsidRPr="003D3E04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22BC1F42" w14:textId="77777777" w:rsidR="003D3E04" w:rsidRDefault="003D3E04" w:rsidP="003D3E04">
      <w:pPr>
        <w:rPr>
          <w:sz w:val="28"/>
          <w:szCs w:val="28"/>
        </w:rPr>
      </w:pPr>
      <w:r w:rsidRPr="003D3E04">
        <w:rPr>
          <w:sz w:val="28"/>
          <w:szCs w:val="28"/>
        </w:rPr>
        <w:t xml:space="preserve">                                                                   </w:t>
      </w:r>
    </w:p>
    <w:p w14:paraId="7EBF431A" w14:textId="2607FD39" w:rsidR="003D3E04" w:rsidRDefault="003D3E04" w:rsidP="003D3E04">
      <w:pPr>
        <w:jc w:val="center"/>
        <w:rPr>
          <w:sz w:val="28"/>
          <w:szCs w:val="28"/>
        </w:rPr>
      </w:pPr>
      <w:r w:rsidRPr="003D3E04">
        <w:rPr>
          <w:sz w:val="28"/>
          <w:szCs w:val="28"/>
        </w:rPr>
        <w:t>ВИРІШИВ:</w:t>
      </w:r>
    </w:p>
    <w:p w14:paraId="1B8A29CF" w14:textId="77777777" w:rsidR="003D3E04" w:rsidRPr="003D3E04" w:rsidRDefault="003D3E04" w:rsidP="003D3E04">
      <w:pPr>
        <w:jc w:val="center"/>
        <w:rPr>
          <w:sz w:val="28"/>
          <w:szCs w:val="28"/>
        </w:rPr>
      </w:pPr>
    </w:p>
    <w:p w14:paraId="276DE38A" w14:textId="2EEC7DF3" w:rsidR="003D3E04" w:rsidRPr="003D3E04" w:rsidRDefault="003D3E04" w:rsidP="003D3E04">
      <w:pPr>
        <w:rPr>
          <w:sz w:val="28"/>
          <w:szCs w:val="28"/>
        </w:rPr>
      </w:pPr>
      <w:r w:rsidRPr="003D3E04">
        <w:rPr>
          <w:sz w:val="28"/>
          <w:szCs w:val="28"/>
        </w:rPr>
        <w:t>1.Затвердити проектно-кошторисну документацію  по об’єкту «Будівництво каналізаційного трубопроводу по вул. Стрілецькій  у м. Винники.»</w:t>
      </w:r>
    </w:p>
    <w:p w14:paraId="3DBEEFE9" w14:textId="77777777" w:rsidR="003D3E04" w:rsidRPr="003D3E04" w:rsidRDefault="003D3E04" w:rsidP="003D3E04">
      <w:pPr>
        <w:rPr>
          <w:sz w:val="28"/>
          <w:szCs w:val="28"/>
        </w:rPr>
      </w:pPr>
    </w:p>
    <w:p w14:paraId="6106A21F" w14:textId="77777777" w:rsidR="003D3E04" w:rsidRPr="003D3E04" w:rsidRDefault="003D3E04" w:rsidP="003D3E04">
      <w:pPr>
        <w:rPr>
          <w:sz w:val="28"/>
          <w:szCs w:val="28"/>
        </w:rPr>
      </w:pPr>
      <w:r w:rsidRPr="003D3E04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6866F5A" w14:textId="77777777" w:rsidR="003D3E04" w:rsidRPr="003D3E04" w:rsidRDefault="003D3E04" w:rsidP="003D3E04">
      <w:pPr>
        <w:rPr>
          <w:sz w:val="28"/>
          <w:szCs w:val="28"/>
        </w:rPr>
      </w:pPr>
    </w:p>
    <w:p w14:paraId="7E6AC5B4" w14:textId="77777777" w:rsidR="003D3E04" w:rsidRPr="003D3E04" w:rsidRDefault="003D3E04" w:rsidP="003D3E04">
      <w:pPr>
        <w:rPr>
          <w:sz w:val="28"/>
          <w:szCs w:val="28"/>
        </w:rPr>
      </w:pPr>
    </w:p>
    <w:p w14:paraId="612F8DD0" w14:textId="644DE5CC" w:rsidR="003D3E04" w:rsidRPr="003D3E04" w:rsidRDefault="003D3E04" w:rsidP="003D3E04">
      <w:pPr>
        <w:rPr>
          <w:sz w:val="28"/>
          <w:szCs w:val="28"/>
        </w:rPr>
      </w:pPr>
      <w:r w:rsidRPr="003D3E04">
        <w:rPr>
          <w:sz w:val="28"/>
          <w:szCs w:val="28"/>
        </w:rPr>
        <w:t xml:space="preserve">               Міський голова      </w:t>
      </w:r>
      <w:r>
        <w:rPr>
          <w:sz w:val="28"/>
          <w:szCs w:val="28"/>
        </w:rPr>
        <w:t xml:space="preserve">                           </w:t>
      </w:r>
      <w:bookmarkStart w:id="1" w:name="_GoBack"/>
      <w:bookmarkEnd w:id="1"/>
      <w:r w:rsidRPr="003D3E04">
        <w:rPr>
          <w:sz w:val="28"/>
          <w:szCs w:val="28"/>
        </w:rPr>
        <w:t xml:space="preserve">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76A69" w14:textId="77777777" w:rsidR="0007236B" w:rsidRDefault="0007236B">
      <w:r>
        <w:separator/>
      </w:r>
    </w:p>
  </w:endnote>
  <w:endnote w:type="continuationSeparator" w:id="0">
    <w:p w14:paraId="6C0477EC" w14:textId="77777777" w:rsidR="0007236B" w:rsidRDefault="00072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1197D" w14:textId="77777777" w:rsidR="0007236B" w:rsidRDefault="0007236B">
      <w:r>
        <w:separator/>
      </w:r>
    </w:p>
  </w:footnote>
  <w:footnote w:type="continuationSeparator" w:id="0">
    <w:p w14:paraId="22C3038D" w14:textId="77777777" w:rsidR="0007236B" w:rsidRDefault="00072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236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3E0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6530B-0C52-4FCC-930E-9A1236E5A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2024-05-09T13:26:00Z</dcterms:modified>
</cp:coreProperties>
</file>