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 документації  "Капітальний ремонт  і облаштування приміщення  для  заняття спортом на вул. Винна Гора,  5-Г школи єдиноборств та самооборони  для дівчат та хлопців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3679E1" w14:textId="77777777" w:rsidR="009E49BB" w:rsidRPr="009E49BB" w:rsidRDefault="009E49BB" w:rsidP="009E49BB">
      <w:pPr>
        <w:jc w:val="both"/>
        <w:rPr>
          <w:sz w:val="28"/>
          <w:szCs w:val="28"/>
        </w:rPr>
      </w:pPr>
      <w:r w:rsidRPr="009E49BB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02EEA36E" w14:textId="55212D04" w:rsidR="009E49BB" w:rsidRDefault="009E49BB" w:rsidP="009E49BB">
      <w:pPr>
        <w:jc w:val="center"/>
        <w:rPr>
          <w:sz w:val="28"/>
          <w:szCs w:val="28"/>
        </w:rPr>
      </w:pPr>
      <w:r w:rsidRPr="009E49BB">
        <w:rPr>
          <w:sz w:val="28"/>
          <w:szCs w:val="28"/>
        </w:rPr>
        <w:t>ВИРІШИВ:</w:t>
      </w:r>
    </w:p>
    <w:p w14:paraId="3A7C7F01" w14:textId="77777777" w:rsidR="009E49BB" w:rsidRPr="009E49BB" w:rsidRDefault="009E49BB" w:rsidP="009E49BB">
      <w:pPr>
        <w:jc w:val="both"/>
        <w:rPr>
          <w:sz w:val="28"/>
          <w:szCs w:val="28"/>
        </w:rPr>
      </w:pPr>
    </w:p>
    <w:p w14:paraId="18005BA6" w14:textId="77777777" w:rsidR="009E49BB" w:rsidRPr="009E49BB" w:rsidRDefault="009E49BB" w:rsidP="009E49BB">
      <w:pPr>
        <w:jc w:val="both"/>
        <w:rPr>
          <w:sz w:val="28"/>
          <w:szCs w:val="28"/>
        </w:rPr>
      </w:pPr>
      <w:r w:rsidRPr="009E49BB">
        <w:rPr>
          <w:sz w:val="28"/>
          <w:szCs w:val="28"/>
        </w:rPr>
        <w:t>1.Затвердити кошторисну документацію  по об’єкту «Капітальний ремонт і облаштування приміщення  для заняття спортом на вул. Винна Гора, 5-Г школи єдиноборств та самооборони</w:t>
      </w:r>
    </w:p>
    <w:p w14:paraId="60C8BAFC" w14:textId="77777777" w:rsidR="009E49BB" w:rsidRPr="009E49BB" w:rsidRDefault="009E49BB" w:rsidP="009E49BB">
      <w:pPr>
        <w:jc w:val="both"/>
        <w:rPr>
          <w:sz w:val="28"/>
          <w:szCs w:val="28"/>
        </w:rPr>
      </w:pPr>
      <w:r w:rsidRPr="009E49BB">
        <w:rPr>
          <w:sz w:val="28"/>
          <w:szCs w:val="28"/>
        </w:rPr>
        <w:t>для дівчат та хлопців у м. Винники»</w:t>
      </w:r>
    </w:p>
    <w:p w14:paraId="0FBA3190" w14:textId="77777777" w:rsidR="009E49BB" w:rsidRPr="009E49BB" w:rsidRDefault="009E49BB" w:rsidP="009E49BB">
      <w:pPr>
        <w:jc w:val="both"/>
        <w:rPr>
          <w:sz w:val="28"/>
          <w:szCs w:val="28"/>
        </w:rPr>
      </w:pPr>
    </w:p>
    <w:p w14:paraId="750C16E2" w14:textId="77777777" w:rsidR="009E49BB" w:rsidRPr="009E49BB" w:rsidRDefault="009E49BB" w:rsidP="009E49BB">
      <w:pPr>
        <w:jc w:val="both"/>
        <w:rPr>
          <w:sz w:val="28"/>
          <w:szCs w:val="28"/>
        </w:rPr>
      </w:pPr>
      <w:r w:rsidRPr="009E49BB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BD6D76E" w14:textId="77777777" w:rsidR="009E49BB" w:rsidRPr="009E49BB" w:rsidRDefault="009E49BB" w:rsidP="009E49BB">
      <w:pPr>
        <w:jc w:val="both"/>
        <w:rPr>
          <w:sz w:val="28"/>
          <w:szCs w:val="28"/>
        </w:rPr>
      </w:pPr>
    </w:p>
    <w:p w14:paraId="2C139691" w14:textId="77777777" w:rsidR="009E49BB" w:rsidRPr="009E49BB" w:rsidRDefault="009E49BB" w:rsidP="009E49BB">
      <w:pPr>
        <w:jc w:val="both"/>
        <w:rPr>
          <w:sz w:val="28"/>
          <w:szCs w:val="28"/>
        </w:rPr>
      </w:pPr>
    </w:p>
    <w:p w14:paraId="0683F90B" w14:textId="77777777" w:rsidR="009E49BB" w:rsidRPr="009E49BB" w:rsidRDefault="009E49BB" w:rsidP="009E49BB">
      <w:pPr>
        <w:jc w:val="both"/>
        <w:rPr>
          <w:sz w:val="28"/>
          <w:szCs w:val="28"/>
        </w:rPr>
      </w:pPr>
      <w:r w:rsidRPr="009E49BB">
        <w:rPr>
          <w:sz w:val="28"/>
          <w:szCs w:val="28"/>
        </w:rPr>
        <w:t xml:space="preserve"> Міський голова                                </w:t>
      </w:r>
      <w:bookmarkStart w:id="1" w:name="_GoBack"/>
      <w:bookmarkEnd w:id="1"/>
      <w:r w:rsidRPr="009E49BB">
        <w:rPr>
          <w:sz w:val="28"/>
          <w:szCs w:val="28"/>
        </w:rPr>
        <w:t xml:space="preserve">                                           Квурт В.Л.</w:t>
      </w:r>
    </w:p>
    <w:p w14:paraId="0FF5CF99" w14:textId="77777777" w:rsidR="009E49BB" w:rsidRPr="009E49BB" w:rsidRDefault="009E49BB" w:rsidP="009E49BB">
      <w:pPr>
        <w:jc w:val="both"/>
        <w:rPr>
          <w:sz w:val="28"/>
          <w:szCs w:val="28"/>
        </w:rPr>
      </w:pPr>
    </w:p>
    <w:p w14:paraId="01C471E0" w14:textId="6429E7B0" w:rsidR="00213958" w:rsidRPr="006F2805" w:rsidRDefault="009E49BB" w:rsidP="009E49BB">
      <w:pPr>
        <w:rPr>
          <w:sz w:val="28"/>
          <w:szCs w:val="28"/>
        </w:rPr>
      </w:pPr>
      <w:r w:rsidRPr="009E49BB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AC24C" w14:textId="77777777" w:rsidR="008F1E4B" w:rsidRDefault="008F1E4B">
      <w:r>
        <w:separator/>
      </w:r>
    </w:p>
  </w:endnote>
  <w:endnote w:type="continuationSeparator" w:id="0">
    <w:p w14:paraId="04A9622C" w14:textId="77777777" w:rsidR="008F1E4B" w:rsidRDefault="008F1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8A9999" w14:textId="77777777" w:rsidR="008F1E4B" w:rsidRDefault="008F1E4B">
      <w:r>
        <w:separator/>
      </w:r>
    </w:p>
  </w:footnote>
  <w:footnote w:type="continuationSeparator" w:id="0">
    <w:p w14:paraId="43E90758" w14:textId="77777777" w:rsidR="008F1E4B" w:rsidRDefault="008F1E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1E4B"/>
    <w:rsid w:val="009060A4"/>
    <w:rsid w:val="00935669"/>
    <w:rsid w:val="00941AD8"/>
    <w:rsid w:val="009917ED"/>
    <w:rsid w:val="009B3FB6"/>
    <w:rsid w:val="009E49BB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A3269-1965-46E7-B248-9D49F2A3F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2024-05-09T13:30:00Z</dcterms:modified>
</cp:coreProperties>
</file>