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приміщень СШ №29 по вул.Сухомлинського,6 в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8A4FC7" w14:textId="77777777" w:rsidR="00503E47" w:rsidRPr="00503E47" w:rsidRDefault="00503E47" w:rsidP="00503E47">
      <w:pPr>
        <w:rPr>
          <w:sz w:val="28"/>
          <w:szCs w:val="28"/>
        </w:rPr>
      </w:pPr>
      <w:r w:rsidRPr="00503E47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3234668" w14:textId="77777777" w:rsidR="00503E47" w:rsidRPr="00503E47" w:rsidRDefault="00503E47" w:rsidP="00503E47">
      <w:pPr>
        <w:rPr>
          <w:sz w:val="28"/>
          <w:szCs w:val="28"/>
        </w:rPr>
      </w:pPr>
    </w:p>
    <w:p w14:paraId="0B50D7B4" w14:textId="77777777" w:rsidR="00503E47" w:rsidRPr="00503E47" w:rsidRDefault="00503E47" w:rsidP="00503E47">
      <w:pPr>
        <w:rPr>
          <w:sz w:val="28"/>
          <w:szCs w:val="28"/>
        </w:rPr>
      </w:pPr>
    </w:p>
    <w:p w14:paraId="376FD8A7" w14:textId="77777777" w:rsidR="00503E47" w:rsidRPr="00503E47" w:rsidRDefault="00503E47" w:rsidP="00503E47">
      <w:pPr>
        <w:rPr>
          <w:sz w:val="28"/>
          <w:szCs w:val="28"/>
        </w:rPr>
      </w:pPr>
    </w:p>
    <w:p w14:paraId="58D7445A" w14:textId="77777777" w:rsidR="00503E47" w:rsidRPr="00503E47" w:rsidRDefault="00503E47" w:rsidP="00503E47">
      <w:pPr>
        <w:rPr>
          <w:sz w:val="28"/>
          <w:szCs w:val="28"/>
        </w:rPr>
      </w:pPr>
    </w:p>
    <w:p w14:paraId="556607B0" w14:textId="77777777" w:rsidR="00503E47" w:rsidRPr="00503E47" w:rsidRDefault="00503E47" w:rsidP="00503E47">
      <w:pPr>
        <w:jc w:val="center"/>
        <w:rPr>
          <w:sz w:val="28"/>
          <w:szCs w:val="28"/>
        </w:rPr>
      </w:pPr>
      <w:r w:rsidRPr="00503E47">
        <w:rPr>
          <w:sz w:val="28"/>
          <w:szCs w:val="28"/>
        </w:rPr>
        <w:t>В И Р І Ш И В:</w:t>
      </w:r>
    </w:p>
    <w:p w14:paraId="4641C05B" w14:textId="77777777" w:rsidR="00503E47" w:rsidRPr="00503E47" w:rsidRDefault="00503E47" w:rsidP="00503E47">
      <w:pPr>
        <w:rPr>
          <w:sz w:val="28"/>
          <w:szCs w:val="28"/>
        </w:rPr>
      </w:pPr>
    </w:p>
    <w:p w14:paraId="637D3F98" w14:textId="77777777" w:rsidR="00503E47" w:rsidRPr="00503E47" w:rsidRDefault="00503E47" w:rsidP="00503E47">
      <w:pPr>
        <w:rPr>
          <w:sz w:val="28"/>
          <w:szCs w:val="28"/>
        </w:rPr>
      </w:pPr>
      <w:r w:rsidRPr="00503E47">
        <w:rPr>
          <w:sz w:val="28"/>
          <w:szCs w:val="28"/>
        </w:rPr>
        <w:t xml:space="preserve">1. Затвердити кошторисну документацію на «Капітальний ремонт приміщень СШ №29 по вул.Сухомлинського,6 в м.Винники»  </w:t>
      </w:r>
    </w:p>
    <w:p w14:paraId="56FD9092" w14:textId="77777777" w:rsidR="00503E47" w:rsidRPr="00503E47" w:rsidRDefault="00503E47" w:rsidP="00503E47">
      <w:pPr>
        <w:rPr>
          <w:sz w:val="28"/>
          <w:szCs w:val="28"/>
        </w:rPr>
      </w:pPr>
    </w:p>
    <w:p w14:paraId="58A00F86" w14:textId="77777777" w:rsidR="00503E47" w:rsidRPr="00503E47" w:rsidRDefault="00503E47" w:rsidP="00503E47">
      <w:pPr>
        <w:rPr>
          <w:sz w:val="28"/>
          <w:szCs w:val="28"/>
        </w:rPr>
      </w:pPr>
      <w:r w:rsidRPr="00503E47">
        <w:rPr>
          <w:sz w:val="28"/>
          <w:szCs w:val="28"/>
        </w:rPr>
        <w:t>2. Контроль за виконанням даного рішення залишаю за собою.</w:t>
      </w:r>
    </w:p>
    <w:p w14:paraId="0F806365" w14:textId="77777777" w:rsidR="00503E47" w:rsidRPr="00503E47" w:rsidRDefault="00503E47" w:rsidP="00503E47">
      <w:pPr>
        <w:rPr>
          <w:sz w:val="28"/>
          <w:szCs w:val="28"/>
        </w:rPr>
      </w:pPr>
    </w:p>
    <w:p w14:paraId="29B86219" w14:textId="79C82E72" w:rsidR="00503E47" w:rsidRPr="00503E47" w:rsidRDefault="00503E47" w:rsidP="00503E47">
      <w:pPr>
        <w:rPr>
          <w:sz w:val="28"/>
          <w:szCs w:val="28"/>
        </w:rPr>
      </w:pPr>
      <w:bookmarkStart w:id="1" w:name="_GoBack"/>
      <w:bookmarkEnd w:id="1"/>
    </w:p>
    <w:p w14:paraId="219829C8" w14:textId="77777777" w:rsidR="00503E47" w:rsidRPr="00503E47" w:rsidRDefault="00503E47" w:rsidP="00503E47">
      <w:pPr>
        <w:rPr>
          <w:sz w:val="28"/>
          <w:szCs w:val="28"/>
        </w:rPr>
      </w:pPr>
      <w:r w:rsidRPr="00503E47">
        <w:rPr>
          <w:sz w:val="28"/>
          <w:szCs w:val="28"/>
        </w:rPr>
        <w:t>міський голова                                                                  В.Л.Квурт</w:t>
      </w:r>
    </w:p>
    <w:p w14:paraId="6587A92F" w14:textId="77777777" w:rsidR="00503E47" w:rsidRPr="00503E47" w:rsidRDefault="00503E47" w:rsidP="00503E4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DB0038" w14:textId="77777777" w:rsidR="002B377E" w:rsidRDefault="002B377E">
      <w:r>
        <w:separator/>
      </w:r>
    </w:p>
  </w:endnote>
  <w:endnote w:type="continuationSeparator" w:id="0">
    <w:p w14:paraId="1DC184F2" w14:textId="77777777" w:rsidR="002B377E" w:rsidRDefault="002B3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90537" w14:textId="77777777" w:rsidR="002B377E" w:rsidRDefault="002B377E">
      <w:r>
        <w:separator/>
      </w:r>
    </w:p>
  </w:footnote>
  <w:footnote w:type="continuationSeparator" w:id="0">
    <w:p w14:paraId="73D1F565" w14:textId="77777777" w:rsidR="002B377E" w:rsidRDefault="002B3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377E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3E47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8DF14-926B-4F29-ADF0-4DA137F4D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2024-05-10T07:52:00Z</dcterms:modified>
</cp:coreProperties>
</file>