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системи водовідведення   по вул.Шевченка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6636B7" w14:textId="0D9DD501" w:rsidR="00237FA0" w:rsidRPr="00237FA0" w:rsidRDefault="00237FA0" w:rsidP="00237FA0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237FA0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</w:t>
      </w:r>
      <w:r>
        <w:rPr>
          <w:sz w:val="28"/>
          <w:szCs w:val="28"/>
        </w:rPr>
        <w:t xml:space="preserve"> </w:t>
      </w:r>
      <w:r w:rsidRPr="00237FA0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74DCBBE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2E8E19E2" w14:textId="77777777" w:rsidR="00237FA0" w:rsidRPr="00237FA0" w:rsidRDefault="00237FA0" w:rsidP="00237FA0">
      <w:pPr>
        <w:jc w:val="center"/>
        <w:rPr>
          <w:sz w:val="28"/>
          <w:szCs w:val="28"/>
        </w:rPr>
      </w:pPr>
      <w:r w:rsidRPr="00237FA0">
        <w:rPr>
          <w:sz w:val="28"/>
          <w:szCs w:val="28"/>
        </w:rPr>
        <w:t>В И Р І Ш И В:</w:t>
      </w:r>
    </w:p>
    <w:p w14:paraId="1C83AF1F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02E1FEB3" w14:textId="77777777" w:rsidR="00237FA0" w:rsidRPr="00237FA0" w:rsidRDefault="00237FA0" w:rsidP="00237FA0">
      <w:pPr>
        <w:jc w:val="both"/>
        <w:rPr>
          <w:sz w:val="28"/>
          <w:szCs w:val="28"/>
        </w:rPr>
      </w:pPr>
      <w:r w:rsidRPr="00237FA0">
        <w:rPr>
          <w:sz w:val="28"/>
          <w:szCs w:val="28"/>
        </w:rPr>
        <w:t xml:space="preserve">  1.Затвердити кошторисну документацію на «Капітальний ремонт системи водовідведення по вул.Шевченка  у м.Винники</w:t>
      </w:r>
    </w:p>
    <w:p w14:paraId="32F4C29D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4FF4D898" w14:textId="6E069562" w:rsidR="00237FA0" w:rsidRPr="00237FA0" w:rsidRDefault="00237FA0" w:rsidP="00237FA0">
      <w:pPr>
        <w:jc w:val="both"/>
        <w:rPr>
          <w:sz w:val="28"/>
          <w:szCs w:val="28"/>
        </w:rPr>
      </w:pPr>
      <w:r w:rsidRPr="00237FA0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30A3B32E" w14:textId="4305B76B" w:rsidR="00237FA0" w:rsidRPr="00237FA0" w:rsidRDefault="00237FA0" w:rsidP="00237FA0">
      <w:pPr>
        <w:jc w:val="both"/>
        <w:rPr>
          <w:sz w:val="28"/>
          <w:szCs w:val="28"/>
        </w:rPr>
      </w:pPr>
    </w:p>
    <w:p w14:paraId="131DC28E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77BD8911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3D4035F4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6362B751" w14:textId="77777777" w:rsidR="00237FA0" w:rsidRPr="00237FA0" w:rsidRDefault="00237FA0" w:rsidP="00237FA0">
      <w:pPr>
        <w:jc w:val="both"/>
        <w:rPr>
          <w:sz w:val="28"/>
          <w:szCs w:val="28"/>
        </w:rPr>
      </w:pPr>
      <w:r w:rsidRPr="00237FA0">
        <w:rPr>
          <w:sz w:val="28"/>
          <w:szCs w:val="28"/>
        </w:rPr>
        <w:t>Міський голова                                                                                                   В.Л.Квурт</w:t>
      </w:r>
    </w:p>
    <w:p w14:paraId="5D1F8AEC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1E215A2D" w14:textId="77777777" w:rsidR="00237FA0" w:rsidRPr="00237FA0" w:rsidRDefault="00237FA0" w:rsidP="00237FA0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58862" w14:textId="77777777" w:rsidR="006266E5" w:rsidRDefault="006266E5">
      <w:r>
        <w:separator/>
      </w:r>
    </w:p>
  </w:endnote>
  <w:endnote w:type="continuationSeparator" w:id="0">
    <w:p w14:paraId="41308BCD" w14:textId="77777777" w:rsidR="006266E5" w:rsidRDefault="0062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2FCE6" w14:textId="77777777" w:rsidR="006266E5" w:rsidRDefault="006266E5">
      <w:r>
        <w:separator/>
      </w:r>
    </w:p>
  </w:footnote>
  <w:footnote w:type="continuationSeparator" w:id="0">
    <w:p w14:paraId="076D066B" w14:textId="77777777" w:rsidR="006266E5" w:rsidRDefault="00626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FA0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6E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D62B3-5627-4369-84A5-FEBFAEB18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784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2024-05-10T08:05:00Z</dcterms:modified>
</cp:coreProperties>
</file>