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EA0BE0">
        <w:trPr>
          <w:trHeight w:val="2002"/>
        </w:trPr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"Будівництво каналізаційної мережі   по вул.Котляревского  у м.Винники. Коригування"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CD0CBE" w14:textId="77777777" w:rsidR="00EA0BE0" w:rsidRPr="00EA0BE0" w:rsidRDefault="00EA0BE0" w:rsidP="00EA0BE0">
      <w:pPr>
        <w:jc w:val="both"/>
        <w:rPr>
          <w:sz w:val="28"/>
          <w:szCs w:val="28"/>
        </w:rPr>
      </w:pPr>
      <w:r w:rsidRPr="00EA0BE0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B6E8400" w14:textId="77777777" w:rsidR="00EA0BE0" w:rsidRPr="00EA0BE0" w:rsidRDefault="00EA0BE0" w:rsidP="00EA0BE0">
      <w:pPr>
        <w:jc w:val="both"/>
        <w:rPr>
          <w:sz w:val="28"/>
          <w:szCs w:val="28"/>
        </w:rPr>
      </w:pPr>
    </w:p>
    <w:p w14:paraId="09CAEFEF" w14:textId="77777777" w:rsidR="00EA0BE0" w:rsidRPr="00EA0BE0" w:rsidRDefault="00EA0BE0" w:rsidP="00EA0BE0">
      <w:pPr>
        <w:jc w:val="center"/>
        <w:rPr>
          <w:sz w:val="28"/>
          <w:szCs w:val="28"/>
        </w:rPr>
      </w:pPr>
      <w:r w:rsidRPr="00EA0BE0">
        <w:rPr>
          <w:sz w:val="28"/>
          <w:szCs w:val="28"/>
        </w:rPr>
        <w:t>В И Р І Ш И В:</w:t>
      </w:r>
    </w:p>
    <w:p w14:paraId="49636815" w14:textId="77777777" w:rsidR="00EA0BE0" w:rsidRPr="00EA0BE0" w:rsidRDefault="00EA0BE0" w:rsidP="00EA0BE0">
      <w:pPr>
        <w:jc w:val="both"/>
        <w:rPr>
          <w:sz w:val="28"/>
          <w:szCs w:val="28"/>
        </w:rPr>
      </w:pPr>
    </w:p>
    <w:p w14:paraId="059CD9AE" w14:textId="77777777" w:rsidR="00EA0BE0" w:rsidRPr="00EA0BE0" w:rsidRDefault="00EA0BE0" w:rsidP="00EA0BE0">
      <w:pPr>
        <w:jc w:val="both"/>
        <w:rPr>
          <w:sz w:val="28"/>
          <w:szCs w:val="28"/>
        </w:rPr>
      </w:pPr>
      <w:r w:rsidRPr="00EA0BE0">
        <w:rPr>
          <w:sz w:val="28"/>
          <w:szCs w:val="28"/>
        </w:rPr>
        <w:t>1. Затвердити проектно-кошторисну документацію «Будівництво каналізаційної мережі по вул.Котляревского  у м.Винники. Коригування»</w:t>
      </w:r>
    </w:p>
    <w:p w14:paraId="6F06DC75" w14:textId="77777777" w:rsidR="00EA0BE0" w:rsidRDefault="00EA0BE0" w:rsidP="00EA0BE0">
      <w:pPr>
        <w:jc w:val="both"/>
        <w:rPr>
          <w:sz w:val="28"/>
          <w:szCs w:val="28"/>
        </w:rPr>
      </w:pPr>
    </w:p>
    <w:p w14:paraId="548F4586" w14:textId="7C5F4C81" w:rsidR="00EA0BE0" w:rsidRPr="00EA0BE0" w:rsidRDefault="00EA0BE0" w:rsidP="00EA0BE0">
      <w:pPr>
        <w:jc w:val="both"/>
        <w:rPr>
          <w:sz w:val="28"/>
          <w:szCs w:val="28"/>
        </w:rPr>
      </w:pPr>
      <w:r w:rsidRPr="00EA0BE0">
        <w:rPr>
          <w:sz w:val="28"/>
          <w:szCs w:val="28"/>
        </w:rPr>
        <w:t>2. Контроль за виконанням даного рішення залишаю за собою.</w:t>
      </w:r>
    </w:p>
    <w:p w14:paraId="176B0238" w14:textId="77777777" w:rsidR="00EA0BE0" w:rsidRPr="00EA0BE0" w:rsidRDefault="00EA0BE0" w:rsidP="00EA0BE0">
      <w:pPr>
        <w:jc w:val="both"/>
        <w:rPr>
          <w:sz w:val="28"/>
          <w:szCs w:val="28"/>
        </w:rPr>
      </w:pPr>
    </w:p>
    <w:p w14:paraId="7F40DE54" w14:textId="77777777" w:rsidR="00EA0BE0" w:rsidRPr="00EA0BE0" w:rsidRDefault="00EA0BE0" w:rsidP="00EA0BE0">
      <w:pPr>
        <w:jc w:val="both"/>
        <w:rPr>
          <w:sz w:val="28"/>
          <w:szCs w:val="28"/>
        </w:rPr>
      </w:pPr>
    </w:p>
    <w:p w14:paraId="769E415C" w14:textId="77777777" w:rsidR="00EA0BE0" w:rsidRPr="00EA0BE0" w:rsidRDefault="00EA0BE0" w:rsidP="00EA0BE0">
      <w:pPr>
        <w:jc w:val="both"/>
        <w:rPr>
          <w:sz w:val="28"/>
          <w:szCs w:val="28"/>
        </w:rPr>
      </w:pPr>
    </w:p>
    <w:p w14:paraId="303E6893" w14:textId="77777777" w:rsidR="00EA0BE0" w:rsidRPr="00EA0BE0" w:rsidRDefault="00EA0BE0" w:rsidP="00EA0BE0">
      <w:pPr>
        <w:jc w:val="both"/>
        <w:rPr>
          <w:sz w:val="28"/>
          <w:szCs w:val="28"/>
        </w:rPr>
      </w:pPr>
    </w:p>
    <w:p w14:paraId="653E9682" w14:textId="77777777" w:rsidR="00EA0BE0" w:rsidRPr="00EA0BE0" w:rsidRDefault="00EA0BE0" w:rsidP="00EA0BE0">
      <w:pPr>
        <w:jc w:val="both"/>
        <w:rPr>
          <w:sz w:val="28"/>
          <w:szCs w:val="28"/>
        </w:rPr>
      </w:pPr>
    </w:p>
    <w:p w14:paraId="2D20E187" w14:textId="77777777" w:rsidR="00EA0BE0" w:rsidRPr="00EA0BE0" w:rsidRDefault="00EA0BE0" w:rsidP="00EA0BE0">
      <w:pPr>
        <w:jc w:val="both"/>
        <w:rPr>
          <w:sz w:val="28"/>
          <w:szCs w:val="28"/>
        </w:rPr>
      </w:pPr>
    </w:p>
    <w:p w14:paraId="6178CBE3" w14:textId="77777777" w:rsidR="00EA0BE0" w:rsidRPr="00EA0BE0" w:rsidRDefault="00EA0BE0" w:rsidP="00EA0BE0">
      <w:pPr>
        <w:jc w:val="both"/>
        <w:rPr>
          <w:sz w:val="28"/>
          <w:szCs w:val="28"/>
        </w:rPr>
      </w:pPr>
      <w:r w:rsidRPr="00EA0BE0">
        <w:rPr>
          <w:sz w:val="28"/>
          <w:szCs w:val="28"/>
        </w:rPr>
        <w:t>Міський голова                                                                В.Л.Квурт</w:t>
      </w:r>
    </w:p>
    <w:p w14:paraId="01C471E0" w14:textId="1267E0C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688E4" w14:textId="77777777" w:rsidR="00035E9B" w:rsidRDefault="00035E9B">
      <w:r>
        <w:separator/>
      </w:r>
    </w:p>
  </w:endnote>
  <w:endnote w:type="continuationSeparator" w:id="0">
    <w:p w14:paraId="7EC52534" w14:textId="77777777" w:rsidR="00035E9B" w:rsidRDefault="00035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F6E1AB" w14:textId="77777777" w:rsidR="00035E9B" w:rsidRDefault="00035E9B">
      <w:r>
        <w:separator/>
      </w:r>
    </w:p>
  </w:footnote>
  <w:footnote w:type="continuationSeparator" w:id="0">
    <w:p w14:paraId="310184F7" w14:textId="77777777" w:rsidR="00035E9B" w:rsidRDefault="00035E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5E9B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0BE0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B732A-EB7B-439C-ADE8-750B9172A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2024-05-10T08:10:00Z</dcterms:modified>
</cp:coreProperties>
</file>