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18839ADD" w14:textId="77777777"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здійсненому на земельній ділянці по вул. Крива  (к/н 4610160300:05:002:0163) у м.Винники</w:t>
            </w:r>
          </w:p>
          <w:p w14:paraId="0B71485B" w14:textId="437271C6" w:rsidR="00292E8B" w:rsidRPr="00A51A5F" w:rsidRDefault="00292E8B" w:rsidP="00471A72">
            <w:pPr>
              <w:rPr>
                <w:b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9906E6" w14:textId="78C0ED4A" w:rsidR="00A51A5F" w:rsidRPr="00A51A5F" w:rsidRDefault="00A51A5F" w:rsidP="00A51A5F">
      <w:pPr>
        <w:ind w:firstLine="720"/>
        <w:jc w:val="both"/>
        <w:rPr>
          <w:sz w:val="28"/>
          <w:szCs w:val="28"/>
        </w:rPr>
      </w:pPr>
      <w:r w:rsidRPr="00A51A5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гр.Ціхоляза Р.Й.,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15.03.2019р. №ЛВ 141190740819, виконавчий комітет Винниківської міської ради -</w:t>
      </w:r>
    </w:p>
    <w:p w14:paraId="182DE6BE" w14:textId="77777777" w:rsidR="00292E8B" w:rsidRDefault="00292E8B" w:rsidP="00A51A5F">
      <w:pPr>
        <w:jc w:val="center"/>
        <w:rPr>
          <w:sz w:val="28"/>
          <w:szCs w:val="28"/>
        </w:rPr>
      </w:pPr>
    </w:p>
    <w:p w14:paraId="301497D3" w14:textId="33F9D759" w:rsidR="00A51A5F" w:rsidRDefault="00A51A5F" w:rsidP="00A51A5F">
      <w:pPr>
        <w:jc w:val="center"/>
        <w:rPr>
          <w:sz w:val="28"/>
          <w:szCs w:val="28"/>
        </w:rPr>
      </w:pPr>
      <w:r w:rsidRPr="00A51A5F">
        <w:rPr>
          <w:sz w:val="28"/>
          <w:szCs w:val="28"/>
        </w:rPr>
        <w:t>В И Р І Ш И В :</w:t>
      </w:r>
    </w:p>
    <w:p w14:paraId="12C74062" w14:textId="77777777" w:rsidR="00292E8B" w:rsidRPr="00A51A5F" w:rsidRDefault="00292E8B" w:rsidP="00A51A5F">
      <w:pPr>
        <w:jc w:val="center"/>
        <w:rPr>
          <w:sz w:val="28"/>
          <w:szCs w:val="28"/>
        </w:rPr>
      </w:pPr>
      <w:bookmarkStart w:id="1" w:name="_GoBack"/>
      <w:bookmarkEnd w:id="1"/>
    </w:p>
    <w:p w14:paraId="2111519F" w14:textId="77777777" w:rsidR="00A51A5F" w:rsidRPr="00A51A5F" w:rsidRDefault="00A51A5F" w:rsidP="00A51A5F">
      <w:pPr>
        <w:jc w:val="both"/>
        <w:rPr>
          <w:sz w:val="28"/>
          <w:szCs w:val="28"/>
        </w:rPr>
      </w:pPr>
      <w:r w:rsidRPr="00A51A5F">
        <w:rPr>
          <w:sz w:val="28"/>
          <w:szCs w:val="28"/>
        </w:rPr>
        <w:t>1.</w:t>
      </w:r>
      <w:r w:rsidRPr="00A51A5F">
        <w:rPr>
          <w:sz w:val="28"/>
          <w:szCs w:val="28"/>
        </w:rPr>
        <w:tab/>
        <w:t>Індивідуальному житловому будинку здійсненому на земельній ділянці по вул.Крива (к/н 4610160300:05:002:0163) у м.Винники, присвоїти поштову адресу, а саме: вул. Крива, 4-а у м.Винники.</w:t>
      </w:r>
    </w:p>
    <w:p w14:paraId="3074FDAE" w14:textId="77777777" w:rsidR="00A51A5F" w:rsidRPr="00A51A5F" w:rsidRDefault="00A51A5F" w:rsidP="00A51A5F">
      <w:pPr>
        <w:jc w:val="both"/>
        <w:rPr>
          <w:sz w:val="28"/>
          <w:szCs w:val="28"/>
        </w:rPr>
      </w:pPr>
      <w:r w:rsidRPr="00A51A5F">
        <w:rPr>
          <w:sz w:val="28"/>
          <w:szCs w:val="28"/>
        </w:rPr>
        <w:t xml:space="preserve">Загальна площа будинку становить – 781,0 кв.м., житлова площа будинку становить – 401,2 кв.м. </w:t>
      </w:r>
    </w:p>
    <w:p w14:paraId="1334C98A" w14:textId="77777777" w:rsidR="00A51A5F" w:rsidRPr="00A51A5F" w:rsidRDefault="00A51A5F" w:rsidP="00A51A5F">
      <w:pPr>
        <w:jc w:val="both"/>
        <w:rPr>
          <w:sz w:val="28"/>
          <w:szCs w:val="28"/>
        </w:rPr>
      </w:pPr>
      <w:r w:rsidRPr="00A51A5F">
        <w:rPr>
          <w:sz w:val="28"/>
          <w:szCs w:val="28"/>
        </w:rPr>
        <w:lastRenderedPageBreak/>
        <w:t>2.</w:t>
      </w:r>
      <w:r w:rsidRPr="00A51A5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2477FD" w14:textId="77777777" w:rsidR="00A51A5F" w:rsidRPr="00A51A5F" w:rsidRDefault="00A51A5F" w:rsidP="00A51A5F">
      <w:pPr>
        <w:jc w:val="both"/>
        <w:rPr>
          <w:sz w:val="28"/>
          <w:szCs w:val="28"/>
        </w:rPr>
      </w:pPr>
    </w:p>
    <w:p w14:paraId="01C471E0" w14:textId="0E200068" w:rsidR="00213958" w:rsidRPr="006F2805" w:rsidRDefault="00A51A5F" w:rsidP="00A51A5F">
      <w:pPr>
        <w:jc w:val="both"/>
        <w:rPr>
          <w:sz w:val="28"/>
          <w:szCs w:val="28"/>
        </w:rPr>
      </w:pPr>
      <w:r w:rsidRPr="00A51A5F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A51A5F">
        <w:rPr>
          <w:sz w:val="28"/>
          <w:szCs w:val="28"/>
        </w:rPr>
        <w:t xml:space="preserve">                                                 </w:t>
      </w:r>
      <w:r w:rsidRPr="00A51A5F">
        <w:rPr>
          <w:sz w:val="28"/>
          <w:szCs w:val="28"/>
        </w:rPr>
        <w:tab/>
      </w:r>
      <w:r w:rsidRPr="00A51A5F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CCED3" w14:textId="77777777" w:rsidR="002C6FC4" w:rsidRDefault="002C6FC4">
      <w:r>
        <w:separator/>
      </w:r>
    </w:p>
  </w:endnote>
  <w:endnote w:type="continuationSeparator" w:id="0">
    <w:p w14:paraId="34577D6F" w14:textId="77777777" w:rsidR="002C6FC4" w:rsidRDefault="002C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CBE37" w14:textId="77777777" w:rsidR="002C6FC4" w:rsidRDefault="002C6FC4">
      <w:r>
        <w:separator/>
      </w:r>
    </w:p>
  </w:footnote>
  <w:footnote w:type="continuationSeparator" w:id="0">
    <w:p w14:paraId="53A3B2C6" w14:textId="77777777" w:rsidR="002C6FC4" w:rsidRDefault="002C6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E8B"/>
    <w:rsid w:val="00294625"/>
    <w:rsid w:val="002A52D5"/>
    <w:rsid w:val="002C6FC4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A5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7CA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8271B-FEA0-48DA-BCCE-5018D31F0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2024-05-10T08:18:00Z</dcterms:modified>
</cp:coreProperties>
</file>