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здійсненому на земельній ділянці по вул. Крива  (к/н 4610160300:05:002:0136)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361CA3A" w14:textId="77777777" w:rsidR="002135C1" w:rsidRPr="002135C1" w:rsidRDefault="002135C1" w:rsidP="002135C1">
      <w:pPr>
        <w:ind w:firstLine="720"/>
        <w:jc w:val="both"/>
        <w:rPr>
          <w:sz w:val="28"/>
          <w:szCs w:val="28"/>
        </w:rPr>
      </w:pPr>
      <w:r w:rsidRPr="002135C1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гр.Ціхоляза Р.Й.,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15.03.2019р. №ЛВ 141190740733, виконавчий комітет Винниківської міської ради -</w:t>
      </w:r>
    </w:p>
    <w:p w14:paraId="4997D262" w14:textId="77777777" w:rsidR="002135C1" w:rsidRPr="002135C1" w:rsidRDefault="002135C1" w:rsidP="002135C1">
      <w:pPr>
        <w:jc w:val="both"/>
        <w:rPr>
          <w:sz w:val="28"/>
          <w:szCs w:val="28"/>
        </w:rPr>
      </w:pPr>
    </w:p>
    <w:p w14:paraId="606EE619" w14:textId="77777777" w:rsidR="002135C1" w:rsidRPr="002135C1" w:rsidRDefault="002135C1" w:rsidP="002135C1">
      <w:pPr>
        <w:jc w:val="center"/>
        <w:rPr>
          <w:sz w:val="28"/>
          <w:szCs w:val="28"/>
        </w:rPr>
      </w:pPr>
      <w:r w:rsidRPr="002135C1">
        <w:rPr>
          <w:sz w:val="28"/>
          <w:szCs w:val="28"/>
        </w:rPr>
        <w:t>В И Р І Ш И В :</w:t>
      </w:r>
    </w:p>
    <w:p w14:paraId="197E2786" w14:textId="77777777" w:rsidR="002135C1" w:rsidRPr="002135C1" w:rsidRDefault="002135C1" w:rsidP="002135C1">
      <w:pPr>
        <w:jc w:val="both"/>
        <w:rPr>
          <w:sz w:val="28"/>
          <w:szCs w:val="28"/>
        </w:rPr>
      </w:pPr>
    </w:p>
    <w:p w14:paraId="17BEFC60" w14:textId="77777777" w:rsidR="002135C1" w:rsidRPr="002135C1" w:rsidRDefault="002135C1" w:rsidP="002135C1">
      <w:pPr>
        <w:jc w:val="both"/>
        <w:rPr>
          <w:sz w:val="28"/>
          <w:szCs w:val="28"/>
        </w:rPr>
      </w:pPr>
      <w:r w:rsidRPr="002135C1">
        <w:rPr>
          <w:sz w:val="28"/>
          <w:szCs w:val="28"/>
        </w:rPr>
        <w:t>1.</w:t>
      </w:r>
      <w:r w:rsidRPr="002135C1">
        <w:rPr>
          <w:sz w:val="28"/>
          <w:szCs w:val="28"/>
        </w:rPr>
        <w:tab/>
        <w:t>Індивідуальному житловому будинку здійсненому на земельній ділянці по вул.Крива (к/н 4610160300:05:002:0136) у м.Винники, присвоїти поштову адресу, а саме: вул. Крива, 4 у м.Винники.</w:t>
      </w:r>
    </w:p>
    <w:p w14:paraId="14E4A74D" w14:textId="77777777" w:rsidR="002135C1" w:rsidRPr="002135C1" w:rsidRDefault="002135C1" w:rsidP="002135C1">
      <w:pPr>
        <w:jc w:val="both"/>
        <w:rPr>
          <w:sz w:val="28"/>
          <w:szCs w:val="28"/>
        </w:rPr>
      </w:pPr>
      <w:r w:rsidRPr="002135C1">
        <w:rPr>
          <w:sz w:val="28"/>
          <w:szCs w:val="28"/>
        </w:rPr>
        <w:t xml:space="preserve">Загальна площа будинку становить – 779,8 кв.м., житлова площа будинку становить – 373,5 кв.м. </w:t>
      </w:r>
    </w:p>
    <w:p w14:paraId="22F2DFD5" w14:textId="77777777" w:rsidR="002135C1" w:rsidRPr="002135C1" w:rsidRDefault="002135C1" w:rsidP="002135C1">
      <w:pPr>
        <w:jc w:val="both"/>
        <w:rPr>
          <w:sz w:val="28"/>
          <w:szCs w:val="28"/>
        </w:rPr>
      </w:pPr>
      <w:r w:rsidRPr="002135C1">
        <w:rPr>
          <w:sz w:val="28"/>
          <w:szCs w:val="28"/>
        </w:rPr>
        <w:lastRenderedPageBreak/>
        <w:t>2.</w:t>
      </w:r>
      <w:r w:rsidRPr="002135C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A81C452" w14:textId="77777777" w:rsidR="002135C1" w:rsidRPr="002135C1" w:rsidRDefault="002135C1" w:rsidP="002135C1">
      <w:pPr>
        <w:jc w:val="both"/>
        <w:rPr>
          <w:sz w:val="28"/>
          <w:szCs w:val="28"/>
        </w:rPr>
      </w:pPr>
    </w:p>
    <w:p w14:paraId="3F5564BE" w14:textId="77777777" w:rsidR="002135C1" w:rsidRPr="002135C1" w:rsidRDefault="002135C1" w:rsidP="002135C1">
      <w:pPr>
        <w:jc w:val="both"/>
        <w:rPr>
          <w:sz w:val="28"/>
          <w:szCs w:val="28"/>
        </w:rPr>
      </w:pPr>
    </w:p>
    <w:p w14:paraId="4A069687" w14:textId="77777777" w:rsidR="002135C1" w:rsidRPr="002135C1" w:rsidRDefault="002135C1" w:rsidP="002135C1">
      <w:pPr>
        <w:jc w:val="both"/>
        <w:rPr>
          <w:sz w:val="28"/>
          <w:szCs w:val="28"/>
        </w:rPr>
      </w:pPr>
    </w:p>
    <w:p w14:paraId="79C99A26" w14:textId="77777777" w:rsidR="002135C1" w:rsidRPr="002135C1" w:rsidRDefault="002135C1" w:rsidP="002135C1">
      <w:pPr>
        <w:jc w:val="both"/>
        <w:rPr>
          <w:sz w:val="28"/>
          <w:szCs w:val="28"/>
        </w:rPr>
      </w:pPr>
    </w:p>
    <w:p w14:paraId="01C471E0" w14:textId="5DBEAEED" w:rsidR="00213958" w:rsidRPr="006F2805" w:rsidRDefault="002135C1" w:rsidP="002135C1">
      <w:pPr>
        <w:jc w:val="both"/>
        <w:rPr>
          <w:sz w:val="28"/>
          <w:szCs w:val="28"/>
        </w:rPr>
      </w:pPr>
      <w:r w:rsidRPr="002135C1">
        <w:rPr>
          <w:sz w:val="28"/>
          <w:szCs w:val="28"/>
        </w:rPr>
        <w:t>Міський</w:t>
      </w:r>
      <w:r>
        <w:rPr>
          <w:sz w:val="28"/>
          <w:szCs w:val="28"/>
        </w:rPr>
        <w:t xml:space="preserve">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</w:t>
      </w:r>
      <w:bookmarkStart w:id="1" w:name="_GoBack"/>
      <w:bookmarkEnd w:id="1"/>
      <w:r w:rsidRPr="002135C1">
        <w:rPr>
          <w:sz w:val="28"/>
          <w:szCs w:val="28"/>
        </w:rPr>
        <w:t xml:space="preserve">                                        </w:t>
      </w:r>
      <w:r w:rsidRPr="002135C1">
        <w:rPr>
          <w:sz w:val="28"/>
          <w:szCs w:val="28"/>
        </w:rPr>
        <w:tab/>
      </w:r>
      <w:r w:rsidRPr="002135C1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939068" w14:textId="77777777" w:rsidR="004A7363" w:rsidRDefault="004A7363">
      <w:r>
        <w:separator/>
      </w:r>
    </w:p>
  </w:endnote>
  <w:endnote w:type="continuationSeparator" w:id="0">
    <w:p w14:paraId="0C45404E" w14:textId="77777777" w:rsidR="004A7363" w:rsidRDefault="004A7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4C5E89" w14:textId="77777777" w:rsidR="004A7363" w:rsidRDefault="004A7363">
      <w:r>
        <w:separator/>
      </w:r>
    </w:p>
  </w:footnote>
  <w:footnote w:type="continuationSeparator" w:id="0">
    <w:p w14:paraId="2F560BC2" w14:textId="77777777" w:rsidR="004A7363" w:rsidRDefault="004A73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5C1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7363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EF37C-4B84-4280-BF0C-030CFAE3B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1293</Words>
  <Characters>738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2024-05-10T08:21:00Z</dcterms:modified>
</cp:coreProperties>
</file>