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2C368A9E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</w:t>
            </w:r>
            <w:r w:rsidR="00FD6B75">
              <w:rPr>
                <w:b/>
                <w:sz w:val="28"/>
              </w:rPr>
              <w:t>я та будівництво однородинного</w:t>
            </w:r>
            <w:r w:rsidRPr="00BE7A3D">
              <w:rPr>
                <w:b/>
                <w:sz w:val="28"/>
              </w:rPr>
              <w:t xml:space="preserve"> житлового будинку н</w:t>
            </w:r>
            <w:r w:rsidR="00FD6B75">
              <w:rPr>
                <w:b/>
                <w:sz w:val="28"/>
              </w:rPr>
              <w:t>а земельній ділянці по вул. Крушельницької, 29 (к/н 4610160300:04:001:0089</w:t>
            </w:r>
            <w:r w:rsidRPr="00BE7A3D">
              <w:rPr>
                <w:b/>
                <w:sz w:val="28"/>
              </w:rPr>
              <w:t>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5FF9174" w14:textId="77777777" w:rsidR="00FD6B75" w:rsidRPr="00FD6B75" w:rsidRDefault="00FD6B75" w:rsidP="00FD6B75">
      <w:pPr>
        <w:rPr>
          <w:sz w:val="28"/>
          <w:szCs w:val="28"/>
        </w:rPr>
      </w:pPr>
      <w:r w:rsidRPr="00FD6B75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Васьків Г.Є., беручи до уваги Витяг з Державного реєстру речових прав на нерухоме майно про реєстрацію права власності       (і.н.в. 160703640 від 22.03.2019), виконавчий комітет Винниківської міської ради –</w:t>
      </w:r>
    </w:p>
    <w:p w14:paraId="787BFB7C" w14:textId="77777777" w:rsidR="00FD6B75" w:rsidRPr="00FD6B75" w:rsidRDefault="00FD6B75" w:rsidP="00FD6B75">
      <w:pPr>
        <w:rPr>
          <w:sz w:val="28"/>
          <w:szCs w:val="28"/>
        </w:rPr>
      </w:pPr>
    </w:p>
    <w:p w14:paraId="476BB6E9" w14:textId="77777777" w:rsidR="00FD6B75" w:rsidRPr="00FD6B75" w:rsidRDefault="00FD6B75" w:rsidP="00FD6B75">
      <w:pPr>
        <w:jc w:val="center"/>
        <w:rPr>
          <w:sz w:val="28"/>
          <w:szCs w:val="28"/>
        </w:rPr>
      </w:pPr>
      <w:r w:rsidRPr="00FD6B75">
        <w:rPr>
          <w:sz w:val="28"/>
          <w:szCs w:val="28"/>
        </w:rPr>
        <w:t>ВИРІШИВ:</w:t>
      </w:r>
    </w:p>
    <w:p w14:paraId="0A54F405" w14:textId="77777777" w:rsidR="00FD6B75" w:rsidRPr="00FD6B75" w:rsidRDefault="00FD6B75" w:rsidP="00FD6B75">
      <w:pPr>
        <w:rPr>
          <w:sz w:val="28"/>
          <w:szCs w:val="28"/>
        </w:rPr>
      </w:pPr>
      <w:bookmarkStart w:id="1" w:name="_GoBack"/>
      <w:bookmarkEnd w:id="1"/>
    </w:p>
    <w:p w14:paraId="78222274" w14:textId="77777777" w:rsidR="00FD6B75" w:rsidRPr="00FD6B75" w:rsidRDefault="00FD6B75" w:rsidP="00FD6B75">
      <w:pPr>
        <w:rPr>
          <w:sz w:val="28"/>
          <w:szCs w:val="28"/>
        </w:rPr>
      </w:pPr>
      <w:r w:rsidRPr="00FD6B75">
        <w:rPr>
          <w:sz w:val="28"/>
          <w:szCs w:val="28"/>
        </w:rPr>
        <w:t>1.</w:t>
      </w:r>
      <w:r w:rsidRPr="00FD6B75">
        <w:rPr>
          <w:sz w:val="28"/>
          <w:szCs w:val="28"/>
        </w:rPr>
        <w:tab/>
        <w:t>Видати гр. Васьків Галині Євгенівні будівельний паспорт забудови земельної ділянки на проектування та будівництво однородинного житлового будинку на земельній ділянці по вул. Крушельницької, 29 (к/н 4610160300:04:001:0089) у м.Винники.</w:t>
      </w:r>
    </w:p>
    <w:p w14:paraId="5090B6A6" w14:textId="77777777" w:rsidR="00FD6B75" w:rsidRPr="00FD6B75" w:rsidRDefault="00FD6B75" w:rsidP="00FD6B75">
      <w:pPr>
        <w:rPr>
          <w:sz w:val="28"/>
          <w:szCs w:val="28"/>
        </w:rPr>
      </w:pPr>
      <w:r w:rsidRPr="00FD6B75">
        <w:rPr>
          <w:sz w:val="28"/>
          <w:szCs w:val="28"/>
        </w:rPr>
        <w:t>2.</w:t>
      </w:r>
      <w:r w:rsidRPr="00FD6B75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однородинного </w:t>
      </w:r>
      <w:r w:rsidRPr="00FD6B75">
        <w:rPr>
          <w:sz w:val="28"/>
          <w:szCs w:val="28"/>
        </w:rPr>
        <w:lastRenderedPageBreak/>
        <w:t>житлового будинку на земельній ділянці по вул. Крушельницької, 29 (к/н 4610160300:04:001:0089) у м.Винники.</w:t>
      </w:r>
    </w:p>
    <w:p w14:paraId="5ABBD78B" w14:textId="77777777" w:rsidR="00FD6B75" w:rsidRPr="00FD6B75" w:rsidRDefault="00FD6B75" w:rsidP="00FD6B75">
      <w:pPr>
        <w:rPr>
          <w:sz w:val="28"/>
          <w:szCs w:val="28"/>
        </w:rPr>
      </w:pPr>
      <w:r w:rsidRPr="00FD6B75">
        <w:rPr>
          <w:sz w:val="28"/>
          <w:szCs w:val="28"/>
        </w:rPr>
        <w:t>3.</w:t>
      </w:r>
      <w:r w:rsidRPr="00FD6B75">
        <w:rPr>
          <w:sz w:val="28"/>
          <w:szCs w:val="28"/>
        </w:rPr>
        <w:tab/>
        <w:t>Зобов’язати гр. Васьків Г.Є.:</w:t>
      </w:r>
    </w:p>
    <w:p w14:paraId="7348D625" w14:textId="77777777" w:rsidR="00FD6B75" w:rsidRPr="00FD6B75" w:rsidRDefault="00FD6B75" w:rsidP="00FD6B75">
      <w:pPr>
        <w:rPr>
          <w:sz w:val="28"/>
          <w:szCs w:val="28"/>
        </w:rPr>
      </w:pPr>
      <w:r w:rsidRPr="00FD6B75">
        <w:rPr>
          <w:sz w:val="28"/>
          <w:szCs w:val="28"/>
        </w:rPr>
        <w:t>3.1.</w:t>
      </w:r>
      <w:r w:rsidRPr="00FD6B75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4C4C43CD" w14:textId="77777777" w:rsidR="00FD6B75" w:rsidRPr="00FD6B75" w:rsidRDefault="00FD6B75" w:rsidP="00FD6B75">
      <w:pPr>
        <w:rPr>
          <w:sz w:val="28"/>
          <w:szCs w:val="28"/>
        </w:rPr>
      </w:pPr>
      <w:r w:rsidRPr="00FD6B75">
        <w:rPr>
          <w:sz w:val="28"/>
          <w:szCs w:val="28"/>
        </w:rPr>
        <w:t>3.2.</w:t>
      </w:r>
      <w:r w:rsidRPr="00FD6B75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4D1DAC7" w14:textId="77777777" w:rsidR="00FD6B75" w:rsidRPr="00FD6B75" w:rsidRDefault="00FD6B75" w:rsidP="00FD6B75">
      <w:pPr>
        <w:rPr>
          <w:sz w:val="28"/>
          <w:szCs w:val="28"/>
        </w:rPr>
      </w:pPr>
      <w:r w:rsidRPr="00FD6B75">
        <w:rPr>
          <w:sz w:val="28"/>
          <w:szCs w:val="28"/>
        </w:rPr>
        <w:t>3.3.</w:t>
      </w:r>
      <w:r w:rsidRPr="00FD6B75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21C2CCD3" w14:textId="77777777" w:rsidR="00FD6B75" w:rsidRPr="00FD6B75" w:rsidRDefault="00FD6B75" w:rsidP="00FD6B75">
      <w:pPr>
        <w:rPr>
          <w:sz w:val="28"/>
          <w:szCs w:val="28"/>
        </w:rPr>
      </w:pPr>
      <w:r w:rsidRPr="00FD6B75">
        <w:rPr>
          <w:sz w:val="28"/>
          <w:szCs w:val="28"/>
        </w:rPr>
        <w:t>3.4.</w:t>
      </w:r>
      <w:r w:rsidRPr="00FD6B75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9388DE6" w14:textId="77777777" w:rsidR="00FD6B75" w:rsidRPr="00FD6B75" w:rsidRDefault="00FD6B75" w:rsidP="00FD6B75">
      <w:pPr>
        <w:rPr>
          <w:sz w:val="28"/>
          <w:szCs w:val="28"/>
        </w:rPr>
      </w:pPr>
      <w:r w:rsidRPr="00FD6B75">
        <w:rPr>
          <w:sz w:val="28"/>
          <w:szCs w:val="28"/>
        </w:rPr>
        <w:t>3.5.</w:t>
      </w:r>
      <w:r w:rsidRPr="00FD6B75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9A882D4" w14:textId="77777777" w:rsidR="00FD6B75" w:rsidRPr="00FD6B75" w:rsidRDefault="00FD6B75" w:rsidP="00FD6B75">
      <w:pPr>
        <w:rPr>
          <w:sz w:val="28"/>
          <w:szCs w:val="28"/>
        </w:rPr>
      </w:pPr>
      <w:r w:rsidRPr="00FD6B75">
        <w:rPr>
          <w:sz w:val="28"/>
          <w:szCs w:val="28"/>
        </w:rPr>
        <w:t>3.6.</w:t>
      </w:r>
      <w:r w:rsidRPr="00FD6B75">
        <w:rPr>
          <w:sz w:val="28"/>
          <w:szCs w:val="28"/>
        </w:rPr>
        <w:tab/>
        <w:t xml:space="preserve">Після завершення будівельних робіт з будівництва однородинного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70AFC36C" w14:textId="77777777" w:rsidR="00FD6B75" w:rsidRPr="00FD6B75" w:rsidRDefault="00FD6B75" w:rsidP="00FD6B75">
      <w:pPr>
        <w:rPr>
          <w:sz w:val="28"/>
          <w:szCs w:val="28"/>
        </w:rPr>
      </w:pPr>
      <w:r w:rsidRPr="00FD6B75">
        <w:rPr>
          <w:sz w:val="28"/>
          <w:szCs w:val="28"/>
        </w:rPr>
        <w:t>3.7.</w:t>
      </w:r>
      <w:r w:rsidRPr="00FD6B75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21E90038" w14:textId="77777777" w:rsidR="00FD6B75" w:rsidRPr="00FD6B75" w:rsidRDefault="00FD6B75" w:rsidP="00FD6B75">
      <w:pPr>
        <w:rPr>
          <w:sz w:val="28"/>
          <w:szCs w:val="28"/>
        </w:rPr>
      </w:pPr>
      <w:r w:rsidRPr="00FD6B75">
        <w:rPr>
          <w:sz w:val="28"/>
          <w:szCs w:val="28"/>
        </w:rPr>
        <w:t>4.</w:t>
      </w:r>
      <w:r w:rsidRPr="00FD6B75">
        <w:rPr>
          <w:sz w:val="28"/>
          <w:szCs w:val="28"/>
        </w:rPr>
        <w:tab/>
        <w:t>Роз’яснити гр. Васьків Г.Є., що будівельні роботи можна розпочинати тільки після отримання відповідних дозволів, згідно державних норм та правил.</w:t>
      </w:r>
    </w:p>
    <w:p w14:paraId="02BA3319" w14:textId="77777777" w:rsidR="00FD6B75" w:rsidRPr="00FD6B75" w:rsidRDefault="00FD6B75" w:rsidP="00FD6B75">
      <w:pPr>
        <w:rPr>
          <w:sz w:val="28"/>
          <w:szCs w:val="28"/>
        </w:rPr>
      </w:pPr>
      <w:r w:rsidRPr="00FD6B75">
        <w:rPr>
          <w:sz w:val="28"/>
          <w:szCs w:val="28"/>
        </w:rPr>
        <w:t>5.</w:t>
      </w:r>
      <w:r w:rsidRPr="00FD6B75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3C46F5E3" w14:textId="77777777" w:rsidR="00FD6B75" w:rsidRPr="00FD6B75" w:rsidRDefault="00FD6B75" w:rsidP="00FD6B75">
      <w:pPr>
        <w:rPr>
          <w:sz w:val="28"/>
          <w:szCs w:val="28"/>
        </w:rPr>
      </w:pPr>
      <w:r w:rsidRPr="00FD6B75">
        <w:rPr>
          <w:sz w:val="28"/>
          <w:szCs w:val="28"/>
        </w:rPr>
        <w:t>6.</w:t>
      </w:r>
      <w:r w:rsidRPr="00FD6B75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953DAF7" w14:textId="77777777" w:rsidR="00FD6B75" w:rsidRPr="00FD6B75" w:rsidRDefault="00FD6B75" w:rsidP="00FD6B75">
      <w:pPr>
        <w:rPr>
          <w:sz w:val="28"/>
          <w:szCs w:val="28"/>
        </w:rPr>
      </w:pPr>
      <w:r w:rsidRPr="00FD6B75">
        <w:rPr>
          <w:sz w:val="28"/>
          <w:szCs w:val="28"/>
        </w:rPr>
        <w:t>7.</w:t>
      </w:r>
      <w:r w:rsidRPr="00FD6B7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103E382" w14:textId="77777777" w:rsidR="00FD6B75" w:rsidRPr="00FD6B75" w:rsidRDefault="00FD6B75" w:rsidP="00FD6B75">
      <w:pPr>
        <w:rPr>
          <w:sz w:val="28"/>
          <w:szCs w:val="28"/>
        </w:rPr>
      </w:pPr>
    </w:p>
    <w:p w14:paraId="3D3BF1C1" w14:textId="77777777" w:rsidR="00FD6B75" w:rsidRPr="00FD6B75" w:rsidRDefault="00FD6B75" w:rsidP="00FD6B75">
      <w:pPr>
        <w:rPr>
          <w:sz w:val="28"/>
          <w:szCs w:val="28"/>
        </w:rPr>
      </w:pPr>
    </w:p>
    <w:p w14:paraId="3FB658F2" w14:textId="77777777" w:rsidR="00FD6B75" w:rsidRPr="00FD6B75" w:rsidRDefault="00FD6B75" w:rsidP="00FD6B75">
      <w:pPr>
        <w:rPr>
          <w:sz w:val="28"/>
          <w:szCs w:val="28"/>
        </w:rPr>
      </w:pPr>
    </w:p>
    <w:p w14:paraId="517F21F7" w14:textId="77777777" w:rsidR="00FD6B75" w:rsidRPr="00FD6B75" w:rsidRDefault="00FD6B75" w:rsidP="00FD6B75">
      <w:pPr>
        <w:rPr>
          <w:sz w:val="28"/>
          <w:szCs w:val="28"/>
        </w:rPr>
      </w:pPr>
      <w:r w:rsidRPr="00FD6B75">
        <w:rPr>
          <w:sz w:val="28"/>
          <w:szCs w:val="28"/>
        </w:rPr>
        <w:t>Міський голова</w:t>
      </w:r>
      <w:r w:rsidRPr="00FD6B75">
        <w:rPr>
          <w:sz w:val="28"/>
          <w:szCs w:val="28"/>
        </w:rPr>
        <w:tab/>
      </w:r>
      <w:r w:rsidRPr="00FD6B75">
        <w:rPr>
          <w:sz w:val="28"/>
          <w:szCs w:val="28"/>
        </w:rPr>
        <w:tab/>
      </w:r>
      <w:r w:rsidRPr="00FD6B75">
        <w:rPr>
          <w:sz w:val="28"/>
          <w:szCs w:val="28"/>
        </w:rPr>
        <w:tab/>
      </w:r>
      <w:r w:rsidRPr="00FD6B75">
        <w:rPr>
          <w:sz w:val="28"/>
          <w:szCs w:val="28"/>
        </w:rPr>
        <w:tab/>
      </w:r>
      <w:r w:rsidRPr="00FD6B75">
        <w:rPr>
          <w:sz w:val="28"/>
          <w:szCs w:val="28"/>
        </w:rPr>
        <w:tab/>
      </w:r>
      <w:r w:rsidRPr="00FD6B75">
        <w:rPr>
          <w:sz w:val="28"/>
          <w:szCs w:val="28"/>
        </w:rPr>
        <w:tab/>
      </w:r>
      <w:r w:rsidRPr="00FD6B75">
        <w:rPr>
          <w:sz w:val="28"/>
          <w:szCs w:val="28"/>
        </w:rPr>
        <w:tab/>
      </w:r>
      <w:r w:rsidRPr="00FD6B75">
        <w:rPr>
          <w:sz w:val="28"/>
          <w:szCs w:val="28"/>
        </w:rPr>
        <w:tab/>
      </w:r>
      <w:r w:rsidRPr="00FD6B75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3454BD" w14:textId="77777777" w:rsidR="002C14B3" w:rsidRDefault="002C14B3">
      <w:r>
        <w:separator/>
      </w:r>
    </w:p>
  </w:endnote>
  <w:endnote w:type="continuationSeparator" w:id="0">
    <w:p w14:paraId="73B4104C" w14:textId="77777777" w:rsidR="002C14B3" w:rsidRDefault="002C1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458317" w14:textId="77777777" w:rsidR="002C14B3" w:rsidRDefault="002C14B3">
      <w:r>
        <w:separator/>
      </w:r>
    </w:p>
  </w:footnote>
  <w:footnote w:type="continuationSeparator" w:id="0">
    <w:p w14:paraId="4DDA4C95" w14:textId="77777777" w:rsidR="002C14B3" w:rsidRDefault="002C14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14B3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D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D12FD0-ACE0-44C4-948C-474DF5777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2287</Words>
  <Characters>1305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2024-05-10T09:02:00Z</dcterms:modified>
</cp:coreProperties>
</file>