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12.04.2019р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139</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bl>
    <w:p w14:paraId="16E2E469" w14:textId="77777777" w:rsidR="002F6EBA" w:rsidRPr="002F6EBA" w:rsidRDefault="002F6EBA" w:rsidP="002F6EBA">
      <w:pPr>
        <w:rPr>
          <w:b/>
          <w:sz w:val="28"/>
          <w:szCs w:val="28"/>
        </w:rPr>
      </w:pPr>
      <w:r w:rsidRPr="002F6EBA">
        <w:rPr>
          <w:b/>
          <w:sz w:val="28"/>
          <w:szCs w:val="28"/>
        </w:rPr>
        <w:t xml:space="preserve">Про видачу будівельного паспорта </w:t>
      </w:r>
    </w:p>
    <w:p w14:paraId="47151246" w14:textId="77777777" w:rsidR="002F6EBA" w:rsidRPr="002F6EBA" w:rsidRDefault="002F6EBA" w:rsidP="002F6EBA">
      <w:pPr>
        <w:rPr>
          <w:b/>
          <w:sz w:val="28"/>
          <w:szCs w:val="28"/>
        </w:rPr>
      </w:pPr>
      <w:r w:rsidRPr="002F6EBA">
        <w:rPr>
          <w:b/>
          <w:sz w:val="28"/>
          <w:szCs w:val="28"/>
        </w:rPr>
        <w:t xml:space="preserve">забудови земельної ділянки на проектування </w:t>
      </w:r>
    </w:p>
    <w:p w14:paraId="3522E7CF" w14:textId="77777777" w:rsidR="002F6EBA" w:rsidRPr="002F6EBA" w:rsidRDefault="002F6EBA" w:rsidP="002F6EBA">
      <w:pPr>
        <w:rPr>
          <w:b/>
          <w:sz w:val="28"/>
          <w:szCs w:val="28"/>
        </w:rPr>
      </w:pPr>
      <w:r w:rsidRPr="002F6EBA">
        <w:rPr>
          <w:b/>
          <w:sz w:val="28"/>
          <w:szCs w:val="28"/>
        </w:rPr>
        <w:t xml:space="preserve">та будівництво альтанки на земельній ділянці </w:t>
      </w:r>
    </w:p>
    <w:p w14:paraId="71A54914" w14:textId="77777777" w:rsidR="002F6EBA" w:rsidRPr="002F6EBA" w:rsidRDefault="002F6EBA" w:rsidP="002F6EBA">
      <w:pPr>
        <w:rPr>
          <w:b/>
          <w:sz w:val="28"/>
          <w:szCs w:val="28"/>
        </w:rPr>
      </w:pPr>
      <w:r w:rsidRPr="002F6EBA">
        <w:rPr>
          <w:b/>
          <w:sz w:val="28"/>
          <w:szCs w:val="28"/>
        </w:rPr>
        <w:t xml:space="preserve">за </w:t>
      </w:r>
      <w:r w:rsidRPr="002F6EBA">
        <w:rPr>
          <w:b/>
          <w:sz w:val="28"/>
          <w:szCs w:val="28"/>
        </w:rPr>
        <w:t xml:space="preserve">адресою дачний кооператив «Шляховик» </w:t>
      </w:r>
    </w:p>
    <w:p w14:paraId="19F2C6F7" w14:textId="1B240AE3" w:rsidR="002F6EBA" w:rsidRPr="002F6EBA" w:rsidRDefault="002F6EBA" w:rsidP="002F6EBA">
      <w:pPr>
        <w:rPr>
          <w:b/>
          <w:sz w:val="28"/>
          <w:szCs w:val="28"/>
        </w:rPr>
      </w:pPr>
      <w:r w:rsidRPr="002F6EBA">
        <w:rPr>
          <w:b/>
          <w:sz w:val="28"/>
          <w:szCs w:val="28"/>
        </w:rPr>
        <w:t>(к/н 46101</w:t>
      </w:r>
      <w:r w:rsidRPr="002F6EBA">
        <w:rPr>
          <w:b/>
          <w:sz w:val="28"/>
          <w:szCs w:val="28"/>
        </w:rPr>
        <w:t xml:space="preserve">60300:07:002:0355) </w:t>
      </w:r>
      <w:r w:rsidRPr="002F6EBA">
        <w:rPr>
          <w:b/>
          <w:sz w:val="28"/>
          <w:szCs w:val="28"/>
        </w:rPr>
        <w:t>у м.Винники</w:t>
      </w:r>
    </w:p>
    <w:p w14:paraId="11C7A68F" w14:textId="77777777" w:rsidR="002F6EBA" w:rsidRPr="002F6EBA" w:rsidRDefault="002F6EBA" w:rsidP="002F6EBA">
      <w:pPr>
        <w:rPr>
          <w:sz w:val="28"/>
          <w:szCs w:val="28"/>
        </w:rPr>
      </w:pPr>
    </w:p>
    <w:p w14:paraId="334D7199" w14:textId="77777777" w:rsidR="002F6EBA" w:rsidRPr="002F6EBA" w:rsidRDefault="002F6EBA" w:rsidP="002F6EBA">
      <w:pPr>
        <w:ind w:firstLine="720"/>
        <w:rPr>
          <w:sz w:val="28"/>
          <w:szCs w:val="28"/>
        </w:rPr>
      </w:pPr>
      <w:r w:rsidRPr="002F6EBA">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05.07.2011р. №103 «Про затвердження Порядку видачі будівельного паспорта забудови земельної ділянки»,  рішення сесії Винниківської міської ради №470 від 29.03.2012р. «Про видачу будівельних паспортів», рішення виконавчого комітету Винниківської міської ради від 27.12.2017р. №382, розглянувши заяву гр. Федорович О.Б., беручи до уваги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 70554079 від 15.10.2016), виконавчий комітет Винниківської міської ради –</w:t>
      </w:r>
    </w:p>
    <w:p w14:paraId="3D0BD685" w14:textId="77777777" w:rsidR="002F6EBA" w:rsidRPr="002F6EBA" w:rsidRDefault="002F6EBA" w:rsidP="002F6EBA">
      <w:pPr>
        <w:rPr>
          <w:sz w:val="28"/>
          <w:szCs w:val="28"/>
        </w:rPr>
      </w:pPr>
    </w:p>
    <w:p w14:paraId="0A31814A" w14:textId="77777777" w:rsidR="002F6EBA" w:rsidRPr="002F6EBA" w:rsidRDefault="002F6EBA" w:rsidP="002F6EBA">
      <w:pPr>
        <w:jc w:val="center"/>
        <w:rPr>
          <w:sz w:val="28"/>
          <w:szCs w:val="28"/>
        </w:rPr>
      </w:pPr>
      <w:bookmarkStart w:id="1" w:name="_GoBack"/>
      <w:bookmarkEnd w:id="1"/>
      <w:r w:rsidRPr="002F6EBA">
        <w:rPr>
          <w:sz w:val="28"/>
          <w:szCs w:val="28"/>
        </w:rPr>
        <w:t>ВИРІШИВ:</w:t>
      </w:r>
    </w:p>
    <w:p w14:paraId="2839A69C" w14:textId="77777777" w:rsidR="002F6EBA" w:rsidRPr="002F6EBA" w:rsidRDefault="002F6EBA" w:rsidP="002F6EBA">
      <w:pPr>
        <w:rPr>
          <w:sz w:val="28"/>
          <w:szCs w:val="28"/>
        </w:rPr>
      </w:pPr>
    </w:p>
    <w:p w14:paraId="46B98763" w14:textId="77777777" w:rsidR="002F6EBA" w:rsidRPr="002F6EBA" w:rsidRDefault="002F6EBA" w:rsidP="002F6EBA">
      <w:pPr>
        <w:rPr>
          <w:sz w:val="28"/>
          <w:szCs w:val="28"/>
        </w:rPr>
      </w:pPr>
      <w:r w:rsidRPr="002F6EBA">
        <w:rPr>
          <w:sz w:val="28"/>
          <w:szCs w:val="28"/>
        </w:rPr>
        <w:t>1.</w:t>
      </w:r>
      <w:r w:rsidRPr="002F6EBA">
        <w:rPr>
          <w:sz w:val="28"/>
          <w:szCs w:val="28"/>
        </w:rPr>
        <w:tab/>
        <w:t>Видати гр. Федорович Оксані Богданівні будівельний паспорт забудови земельної ділянки на проектування та будівництво альтанки на земельній ділянці за адресою дачний кооператив «Шляховик» (к/н 4610160300:07:002:0355) у м.Винники.</w:t>
      </w:r>
    </w:p>
    <w:p w14:paraId="568BBD33" w14:textId="77777777" w:rsidR="002F6EBA" w:rsidRPr="002F6EBA" w:rsidRDefault="002F6EBA" w:rsidP="002F6EBA">
      <w:pPr>
        <w:rPr>
          <w:sz w:val="28"/>
          <w:szCs w:val="28"/>
        </w:rPr>
      </w:pPr>
      <w:r w:rsidRPr="002F6EBA">
        <w:rPr>
          <w:sz w:val="28"/>
          <w:szCs w:val="28"/>
        </w:rPr>
        <w:t>2.</w:t>
      </w:r>
      <w:r w:rsidRPr="002F6EBA">
        <w:rPr>
          <w:sz w:val="28"/>
          <w:szCs w:val="28"/>
        </w:rPr>
        <w:tab/>
        <w:t>Доручити відділу містобудування виконати будівельний паспорт забудови земельної ділянки на проектування та будівництво альтанки на земельній ділянці за адресою дачний кооператив «Шляховик» (к/н 4610160300:07:002:0355) у м.Винники.</w:t>
      </w:r>
    </w:p>
    <w:p w14:paraId="49E63E5E" w14:textId="77777777" w:rsidR="002F6EBA" w:rsidRPr="002F6EBA" w:rsidRDefault="002F6EBA" w:rsidP="002F6EBA">
      <w:pPr>
        <w:rPr>
          <w:sz w:val="28"/>
          <w:szCs w:val="28"/>
        </w:rPr>
      </w:pPr>
      <w:r w:rsidRPr="002F6EBA">
        <w:rPr>
          <w:sz w:val="28"/>
          <w:szCs w:val="28"/>
        </w:rPr>
        <w:lastRenderedPageBreak/>
        <w:t>3.</w:t>
      </w:r>
      <w:r w:rsidRPr="002F6EBA">
        <w:rPr>
          <w:sz w:val="28"/>
          <w:szCs w:val="28"/>
        </w:rPr>
        <w:tab/>
        <w:t>Зобов’язати гр. Федорович О.Б.:</w:t>
      </w:r>
    </w:p>
    <w:p w14:paraId="20F38B1F" w14:textId="77777777" w:rsidR="002F6EBA" w:rsidRPr="002F6EBA" w:rsidRDefault="002F6EBA" w:rsidP="002F6EBA">
      <w:pPr>
        <w:rPr>
          <w:sz w:val="28"/>
          <w:szCs w:val="28"/>
        </w:rPr>
      </w:pPr>
      <w:r w:rsidRPr="002F6EBA">
        <w:rPr>
          <w:sz w:val="28"/>
          <w:szCs w:val="28"/>
        </w:rPr>
        <w:t>3.1.</w:t>
      </w:r>
      <w:r w:rsidRPr="002F6EBA">
        <w:rPr>
          <w:sz w:val="28"/>
          <w:szCs w:val="28"/>
        </w:rPr>
        <w:tab/>
        <w:t>Отримати у встановленому порядку технічні умови на інженерне забезпечення об’єкту містобудування.</w:t>
      </w:r>
    </w:p>
    <w:p w14:paraId="3A2CD81D" w14:textId="77777777" w:rsidR="002F6EBA" w:rsidRPr="002F6EBA" w:rsidRDefault="002F6EBA" w:rsidP="002F6EBA">
      <w:pPr>
        <w:rPr>
          <w:sz w:val="28"/>
          <w:szCs w:val="28"/>
        </w:rPr>
      </w:pPr>
      <w:r w:rsidRPr="002F6EBA">
        <w:rPr>
          <w:sz w:val="28"/>
          <w:szCs w:val="28"/>
        </w:rPr>
        <w:t>3.2.</w:t>
      </w:r>
      <w:r w:rsidRPr="002F6EBA">
        <w:rPr>
          <w:sz w:val="28"/>
          <w:szCs w:val="28"/>
        </w:rPr>
        <w:tab/>
        <w:t xml:space="preserve">При проектуванні і будівництві об’єкту містобудування дотримуватись вимог, визначених у будівельному паспорті забудови земельної ділянки. </w:t>
      </w:r>
    </w:p>
    <w:p w14:paraId="656B9EAF" w14:textId="77777777" w:rsidR="002F6EBA" w:rsidRPr="002F6EBA" w:rsidRDefault="002F6EBA" w:rsidP="002F6EBA">
      <w:pPr>
        <w:rPr>
          <w:sz w:val="28"/>
          <w:szCs w:val="28"/>
        </w:rPr>
      </w:pPr>
      <w:r w:rsidRPr="002F6EBA">
        <w:rPr>
          <w:sz w:val="28"/>
          <w:szCs w:val="28"/>
        </w:rPr>
        <w:t>3.3.</w:t>
      </w:r>
      <w:r w:rsidRPr="002F6EBA">
        <w:rPr>
          <w:sz w:val="28"/>
          <w:szCs w:val="28"/>
        </w:rPr>
        <w:tab/>
        <w:t xml:space="preserve">Звернутись в Департамент  ДАБІ у Львівській області  для  отримання дозвільних документів, які дають право на початок виконання будівельних робіт. </w:t>
      </w:r>
    </w:p>
    <w:p w14:paraId="6CB38AB8" w14:textId="77777777" w:rsidR="002F6EBA" w:rsidRPr="002F6EBA" w:rsidRDefault="002F6EBA" w:rsidP="002F6EBA">
      <w:pPr>
        <w:rPr>
          <w:sz w:val="28"/>
          <w:szCs w:val="28"/>
        </w:rPr>
      </w:pPr>
      <w:r w:rsidRPr="002F6EBA">
        <w:rPr>
          <w:sz w:val="28"/>
          <w:szCs w:val="28"/>
        </w:rPr>
        <w:t>3.4.</w:t>
      </w:r>
      <w:r w:rsidRPr="002F6EBA">
        <w:rPr>
          <w:sz w:val="28"/>
          <w:szCs w:val="28"/>
        </w:rPr>
        <w:tab/>
        <w:t>Повідомити про початок виконання будівельних робіт Департамент ДАБІ у Львівській області та виконавчий комітет Винниківської міської ради.</w:t>
      </w:r>
    </w:p>
    <w:p w14:paraId="3EDDAB4E" w14:textId="77777777" w:rsidR="002F6EBA" w:rsidRPr="002F6EBA" w:rsidRDefault="002F6EBA" w:rsidP="002F6EBA">
      <w:pPr>
        <w:rPr>
          <w:sz w:val="28"/>
          <w:szCs w:val="28"/>
        </w:rPr>
      </w:pPr>
      <w:r w:rsidRPr="002F6EBA">
        <w:rPr>
          <w:sz w:val="28"/>
          <w:szCs w:val="28"/>
        </w:rPr>
        <w:t>3.5.</w:t>
      </w:r>
      <w:r w:rsidRPr="002F6EBA">
        <w:rPr>
          <w:sz w:val="28"/>
          <w:szCs w:val="28"/>
        </w:rPr>
        <w:tab/>
        <w:t>Під час ведення будівельних робіт утримувати в належному стані присадибну ділянку та прибудинкову територію. Не порушувати права і законні інтереси інших осіб.</w:t>
      </w:r>
    </w:p>
    <w:p w14:paraId="5901AFEB" w14:textId="77777777" w:rsidR="002F6EBA" w:rsidRPr="002F6EBA" w:rsidRDefault="002F6EBA" w:rsidP="002F6EBA">
      <w:pPr>
        <w:rPr>
          <w:sz w:val="28"/>
          <w:szCs w:val="28"/>
        </w:rPr>
      </w:pPr>
      <w:r w:rsidRPr="002F6EBA">
        <w:rPr>
          <w:sz w:val="28"/>
          <w:szCs w:val="28"/>
        </w:rPr>
        <w:t>3.6.</w:t>
      </w:r>
      <w:r w:rsidRPr="002F6EBA">
        <w:rPr>
          <w:sz w:val="28"/>
          <w:szCs w:val="28"/>
        </w:rPr>
        <w:tab/>
        <w:t xml:space="preserve">Після завершення будівельних робіт з будівництва альтанки провести комплексний благоустрій території,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 </w:t>
      </w:r>
    </w:p>
    <w:p w14:paraId="30C6A962" w14:textId="77777777" w:rsidR="002F6EBA" w:rsidRPr="002F6EBA" w:rsidRDefault="002F6EBA" w:rsidP="002F6EBA">
      <w:pPr>
        <w:rPr>
          <w:sz w:val="28"/>
          <w:szCs w:val="28"/>
        </w:rPr>
      </w:pPr>
      <w:r w:rsidRPr="002F6EBA">
        <w:rPr>
          <w:sz w:val="28"/>
          <w:szCs w:val="28"/>
        </w:rPr>
        <w:t>3.7.</w:t>
      </w:r>
      <w:r w:rsidRPr="002F6EBA">
        <w:rPr>
          <w:sz w:val="28"/>
          <w:szCs w:val="28"/>
        </w:rPr>
        <w:tab/>
        <w:t>Укласти Договір про надання послуг з вивезення побутових відходів.</w:t>
      </w:r>
    </w:p>
    <w:p w14:paraId="505CD45D" w14:textId="77777777" w:rsidR="002F6EBA" w:rsidRPr="002F6EBA" w:rsidRDefault="002F6EBA" w:rsidP="002F6EBA">
      <w:pPr>
        <w:rPr>
          <w:sz w:val="28"/>
          <w:szCs w:val="28"/>
        </w:rPr>
      </w:pPr>
      <w:r w:rsidRPr="002F6EBA">
        <w:rPr>
          <w:sz w:val="28"/>
          <w:szCs w:val="28"/>
        </w:rPr>
        <w:t>4.</w:t>
      </w:r>
      <w:r w:rsidRPr="002F6EBA">
        <w:rPr>
          <w:sz w:val="28"/>
          <w:szCs w:val="28"/>
        </w:rPr>
        <w:tab/>
        <w:t>Роз’яснити гр. Федорович О.Б., що будівельні роботи можна розпочинати тільки після отримання відповідних дозволів, згідно державних норм та правил.</w:t>
      </w:r>
    </w:p>
    <w:p w14:paraId="144BE3BB" w14:textId="77777777" w:rsidR="002F6EBA" w:rsidRPr="002F6EBA" w:rsidRDefault="002F6EBA" w:rsidP="002F6EBA">
      <w:pPr>
        <w:rPr>
          <w:sz w:val="28"/>
          <w:szCs w:val="28"/>
        </w:rPr>
      </w:pPr>
      <w:r w:rsidRPr="002F6EBA">
        <w:rPr>
          <w:sz w:val="28"/>
          <w:szCs w:val="28"/>
        </w:rPr>
        <w:t>5.</w:t>
      </w:r>
      <w:r w:rsidRPr="002F6EBA">
        <w:rPr>
          <w:sz w:val="28"/>
          <w:szCs w:val="28"/>
        </w:rPr>
        <w:tab/>
        <w:t>У разі будівництва будинку загальною площею 300 кв.м. і більше,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w:t>
      </w:r>
    </w:p>
    <w:p w14:paraId="3E6C3EA5" w14:textId="77777777" w:rsidR="002F6EBA" w:rsidRPr="002F6EBA" w:rsidRDefault="002F6EBA" w:rsidP="002F6EBA">
      <w:pPr>
        <w:rPr>
          <w:sz w:val="28"/>
          <w:szCs w:val="28"/>
        </w:rPr>
      </w:pPr>
      <w:r w:rsidRPr="002F6EBA">
        <w:rPr>
          <w:sz w:val="28"/>
          <w:szCs w:val="28"/>
        </w:rPr>
        <w:t>6.</w:t>
      </w:r>
      <w:r w:rsidRPr="002F6EBA">
        <w:rPr>
          <w:sz w:val="28"/>
          <w:szCs w:val="28"/>
        </w:rPr>
        <w:tab/>
        <w:t>Прийняття в експлуатацію об’єкту містобудування без проведення комплексного благоустрою території забороняється.</w:t>
      </w:r>
    </w:p>
    <w:p w14:paraId="59AC253E" w14:textId="77777777" w:rsidR="002F6EBA" w:rsidRPr="002F6EBA" w:rsidRDefault="002F6EBA" w:rsidP="002F6EBA">
      <w:pPr>
        <w:rPr>
          <w:sz w:val="28"/>
          <w:szCs w:val="28"/>
        </w:rPr>
      </w:pPr>
      <w:r w:rsidRPr="002F6EBA">
        <w:rPr>
          <w:sz w:val="28"/>
          <w:szCs w:val="28"/>
        </w:rPr>
        <w:t>7.</w:t>
      </w:r>
      <w:r w:rsidRPr="002F6EBA">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3C1DAB8B" w14:textId="77777777" w:rsidR="002F6EBA" w:rsidRPr="002F6EBA" w:rsidRDefault="002F6EBA" w:rsidP="002F6EBA">
      <w:pPr>
        <w:rPr>
          <w:sz w:val="28"/>
          <w:szCs w:val="28"/>
        </w:rPr>
      </w:pPr>
    </w:p>
    <w:p w14:paraId="594ABC2D" w14:textId="77777777" w:rsidR="002F6EBA" w:rsidRPr="002F6EBA" w:rsidRDefault="002F6EBA" w:rsidP="002F6EBA">
      <w:pPr>
        <w:rPr>
          <w:sz w:val="28"/>
          <w:szCs w:val="28"/>
        </w:rPr>
      </w:pPr>
    </w:p>
    <w:p w14:paraId="2321EB88" w14:textId="77777777" w:rsidR="002F6EBA" w:rsidRPr="002F6EBA" w:rsidRDefault="002F6EBA" w:rsidP="002F6EBA">
      <w:pPr>
        <w:rPr>
          <w:sz w:val="28"/>
          <w:szCs w:val="28"/>
        </w:rPr>
      </w:pPr>
    </w:p>
    <w:p w14:paraId="67558A6F" w14:textId="77777777" w:rsidR="002F6EBA" w:rsidRPr="002F6EBA" w:rsidRDefault="002F6EBA" w:rsidP="002F6EBA">
      <w:pPr>
        <w:rPr>
          <w:sz w:val="28"/>
          <w:szCs w:val="28"/>
        </w:rPr>
      </w:pPr>
      <w:r w:rsidRPr="002F6EBA">
        <w:rPr>
          <w:sz w:val="28"/>
          <w:szCs w:val="28"/>
        </w:rPr>
        <w:t>Міський голова</w:t>
      </w:r>
      <w:r w:rsidRPr="002F6EBA">
        <w:rPr>
          <w:sz w:val="28"/>
          <w:szCs w:val="28"/>
        </w:rPr>
        <w:tab/>
      </w:r>
      <w:r w:rsidRPr="002F6EBA">
        <w:rPr>
          <w:sz w:val="28"/>
          <w:szCs w:val="28"/>
        </w:rPr>
        <w:tab/>
      </w:r>
      <w:r w:rsidRPr="002F6EBA">
        <w:rPr>
          <w:sz w:val="28"/>
          <w:szCs w:val="28"/>
        </w:rPr>
        <w:tab/>
      </w:r>
      <w:r w:rsidRPr="002F6EBA">
        <w:rPr>
          <w:sz w:val="28"/>
          <w:szCs w:val="28"/>
        </w:rPr>
        <w:tab/>
      </w:r>
      <w:r w:rsidRPr="002F6EBA">
        <w:rPr>
          <w:sz w:val="28"/>
          <w:szCs w:val="28"/>
        </w:rPr>
        <w:tab/>
      </w:r>
      <w:r w:rsidRPr="002F6EBA">
        <w:rPr>
          <w:sz w:val="28"/>
          <w:szCs w:val="28"/>
        </w:rPr>
        <w:tab/>
      </w:r>
      <w:r w:rsidRPr="002F6EBA">
        <w:rPr>
          <w:sz w:val="28"/>
          <w:szCs w:val="28"/>
        </w:rPr>
        <w:tab/>
      </w:r>
      <w:r w:rsidRPr="002F6EBA">
        <w:rPr>
          <w:sz w:val="28"/>
          <w:szCs w:val="28"/>
        </w:rPr>
        <w:tab/>
      </w:r>
      <w:r w:rsidRPr="002F6EBA">
        <w:rPr>
          <w:sz w:val="28"/>
          <w:szCs w:val="28"/>
        </w:rPr>
        <w:tab/>
        <w:t>В.Л.Квурт</w:t>
      </w: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6D10E0" w14:textId="77777777" w:rsidR="001B24BF" w:rsidRDefault="001B24BF">
      <w:r>
        <w:separator/>
      </w:r>
    </w:p>
  </w:endnote>
  <w:endnote w:type="continuationSeparator" w:id="0">
    <w:p w14:paraId="7BE060A5" w14:textId="77777777" w:rsidR="001B24BF" w:rsidRDefault="001B2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0697EC" w14:textId="77777777" w:rsidR="001B24BF" w:rsidRDefault="001B24BF">
      <w:r>
        <w:separator/>
      </w:r>
    </w:p>
  </w:footnote>
  <w:footnote w:type="continuationSeparator" w:id="0">
    <w:p w14:paraId="217E22D1" w14:textId="77777777" w:rsidR="001B24BF" w:rsidRDefault="001B24B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24BF"/>
    <w:rsid w:val="001B53EB"/>
    <w:rsid w:val="00213958"/>
    <w:rsid w:val="00225FD9"/>
    <w:rsid w:val="00231272"/>
    <w:rsid w:val="00242C76"/>
    <w:rsid w:val="002451A3"/>
    <w:rsid w:val="00287847"/>
    <w:rsid w:val="00294625"/>
    <w:rsid w:val="002A52D5"/>
    <w:rsid w:val="002C74B0"/>
    <w:rsid w:val="002E7407"/>
    <w:rsid w:val="002F6EBA"/>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EC06BB-E376-47AA-BFF5-9898528D8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2349</Words>
  <Characters>1339</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2024-05-10T09:09:00Z</dcterms:modified>
</cp:coreProperties>
</file>