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зразку Опису   прийнятих документів   Центром надання адміністративних  послуг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11232A" w14:textId="77777777" w:rsidR="00823961" w:rsidRPr="00823961" w:rsidRDefault="00823961" w:rsidP="00823961">
      <w:pPr>
        <w:ind w:firstLine="720"/>
        <w:rPr>
          <w:sz w:val="28"/>
          <w:szCs w:val="28"/>
        </w:rPr>
      </w:pPr>
      <w:r w:rsidRPr="00823961">
        <w:rPr>
          <w:sz w:val="28"/>
          <w:szCs w:val="28"/>
        </w:rPr>
        <w:t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виконком  Винниківської  міської  ради –</w:t>
      </w:r>
    </w:p>
    <w:p w14:paraId="047EDE80" w14:textId="77777777" w:rsidR="00823961" w:rsidRPr="00823961" w:rsidRDefault="00823961" w:rsidP="00823961">
      <w:pPr>
        <w:rPr>
          <w:sz w:val="28"/>
          <w:szCs w:val="28"/>
        </w:rPr>
      </w:pPr>
    </w:p>
    <w:p w14:paraId="122A789E" w14:textId="77777777" w:rsidR="00823961" w:rsidRPr="00823961" w:rsidRDefault="00823961" w:rsidP="00823961">
      <w:pPr>
        <w:jc w:val="center"/>
        <w:rPr>
          <w:sz w:val="28"/>
          <w:szCs w:val="28"/>
        </w:rPr>
      </w:pPr>
      <w:r w:rsidRPr="00823961">
        <w:rPr>
          <w:sz w:val="28"/>
          <w:szCs w:val="28"/>
        </w:rPr>
        <w:t>ВИРІШИВ:</w:t>
      </w:r>
    </w:p>
    <w:p w14:paraId="02620E02" w14:textId="77777777" w:rsidR="00823961" w:rsidRPr="00823961" w:rsidRDefault="00823961" w:rsidP="00823961">
      <w:pPr>
        <w:rPr>
          <w:sz w:val="28"/>
          <w:szCs w:val="28"/>
        </w:rPr>
      </w:pPr>
    </w:p>
    <w:p w14:paraId="06C01695" w14:textId="77777777" w:rsidR="00823961" w:rsidRPr="00823961" w:rsidRDefault="00823961" w:rsidP="00823961">
      <w:pPr>
        <w:rPr>
          <w:sz w:val="28"/>
          <w:szCs w:val="28"/>
        </w:rPr>
      </w:pPr>
      <w:r w:rsidRPr="00823961">
        <w:rPr>
          <w:sz w:val="28"/>
          <w:szCs w:val="28"/>
        </w:rPr>
        <w:t>1.  Затвердити зразок Опису прийнятих документів Центром надання адміністративних послуг м. Винники. (Додаток 1)</w:t>
      </w:r>
    </w:p>
    <w:p w14:paraId="122EF9EC" w14:textId="77777777" w:rsidR="00823961" w:rsidRPr="00823961" w:rsidRDefault="00823961" w:rsidP="00823961">
      <w:pPr>
        <w:rPr>
          <w:sz w:val="28"/>
          <w:szCs w:val="28"/>
        </w:rPr>
      </w:pPr>
    </w:p>
    <w:p w14:paraId="2F368826" w14:textId="77777777" w:rsidR="00823961" w:rsidRPr="00823961" w:rsidRDefault="00823961" w:rsidP="00823961">
      <w:pPr>
        <w:rPr>
          <w:sz w:val="28"/>
          <w:szCs w:val="28"/>
        </w:rPr>
      </w:pPr>
      <w:r w:rsidRPr="00823961">
        <w:rPr>
          <w:sz w:val="28"/>
          <w:szCs w:val="28"/>
        </w:rPr>
        <w:t>2.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11F7F3" w14:textId="77777777" w:rsidR="00823961" w:rsidRPr="00823961" w:rsidRDefault="00823961" w:rsidP="00823961">
      <w:pPr>
        <w:rPr>
          <w:sz w:val="28"/>
          <w:szCs w:val="28"/>
        </w:rPr>
      </w:pPr>
    </w:p>
    <w:p w14:paraId="7E621B2C" w14:textId="77777777" w:rsidR="00823961" w:rsidRPr="00823961" w:rsidRDefault="00823961" w:rsidP="00823961">
      <w:pPr>
        <w:rPr>
          <w:sz w:val="28"/>
          <w:szCs w:val="28"/>
        </w:rPr>
      </w:pPr>
    </w:p>
    <w:p w14:paraId="14B9731A" w14:textId="77777777" w:rsidR="00823961" w:rsidRPr="00823961" w:rsidRDefault="00823961" w:rsidP="00823961">
      <w:pPr>
        <w:rPr>
          <w:sz w:val="28"/>
          <w:szCs w:val="28"/>
        </w:rPr>
      </w:pPr>
    </w:p>
    <w:p w14:paraId="298179B3" w14:textId="77777777" w:rsidR="00823961" w:rsidRPr="00823961" w:rsidRDefault="00823961" w:rsidP="00823961">
      <w:pPr>
        <w:rPr>
          <w:sz w:val="28"/>
          <w:szCs w:val="28"/>
        </w:rPr>
      </w:pPr>
    </w:p>
    <w:p w14:paraId="672685EB" w14:textId="00DCCAF9" w:rsidR="00823961" w:rsidRPr="00823961" w:rsidRDefault="00823961" w:rsidP="00823961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                  </w:t>
      </w:r>
      <w:bookmarkStart w:id="1" w:name="_GoBack"/>
      <w:bookmarkEnd w:id="1"/>
      <w:r w:rsidRPr="00823961">
        <w:rPr>
          <w:sz w:val="28"/>
          <w:szCs w:val="28"/>
        </w:rPr>
        <w:tab/>
        <w:t xml:space="preserve">                                                              Квурт В.Л.</w:t>
      </w:r>
      <w:r w:rsidRPr="00823961">
        <w:rPr>
          <w:sz w:val="28"/>
          <w:szCs w:val="28"/>
        </w:rPr>
        <w:tab/>
      </w:r>
      <w:r w:rsidRPr="00823961">
        <w:rPr>
          <w:sz w:val="28"/>
          <w:szCs w:val="28"/>
        </w:rPr>
        <w:tab/>
      </w:r>
    </w:p>
    <w:p w14:paraId="4BEC638F" w14:textId="77777777" w:rsidR="00823961" w:rsidRPr="00823961" w:rsidRDefault="00823961" w:rsidP="0082396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88A0B" w14:textId="77777777" w:rsidR="00A40130" w:rsidRDefault="00A40130">
      <w:r>
        <w:separator/>
      </w:r>
    </w:p>
  </w:endnote>
  <w:endnote w:type="continuationSeparator" w:id="0">
    <w:p w14:paraId="6E71ED58" w14:textId="77777777" w:rsidR="00A40130" w:rsidRDefault="00A4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A91C7" w14:textId="77777777" w:rsidR="00A40130" w:rsidRDefault="00A40130">
      <w:r>
        <w:separator/>
      </w:r>
    </w:p>
  </w:footnote>
  <w:footnote w:type="continuationSeparator" w:id="0">
    <w:p w14:paraId="2AC1BA6F" w14:textId="77777777" w:rsidR="00A40130" w:rsidRDefault="00A40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96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13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7EA80-9CB0-402D-A1BC-B96CD294E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2024-05-14T10:28:00Z</dcterms:modified>
</cp:coreProperties>
</file>