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59FB8B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</w:t>
            </w:r>
            <w:r w:rsidR="000C6C79">
              <w:rPr>
                <w:b/>
                <w:sz w:val="28"/>
              </w:rPr>
              <w:t>но-кошторисної  документації  "</w:t>
            </w:r>
            <w:r w:rsidRPr="00BE7A3D">
              <w:rPr>
                <w:b/>
                <w:sz w:val="28"/>
              </w:rPr>
              <w:t>Капітальний ремонт   дорожнього покриття пішохідного   проходу від вул. Івана Франка до вул. Замкова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1AB676" w14:textId="77777777" w:rsidR="000C6C79" w:rsidRPr="000C6C79" w:rsidRDefault="000C6C79" w:rsidP="000C6C7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C6C79">
        <w:rPr>
          <w:rFonts w:eastAsia="Calibri"/>
          <w:szCs w:val="24"/>
          <w:lang w:eastAsia="en-US"/>
        </w:rPr>
        <w:t xml:space="preserve">       </w:t>
      </w:r>
      <w:r w:rsidRPr="000C6C79">
        <w:rPr>
          <w:rFonts w:eastAsia="Calibri"/>
          <w:sz w:val="28"/>
          <w:szCs w:val="28"/>
          <w:lang w:eastAsia="en-US"/>
        </w:rPr>
        <w:t xml:space="preserve"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</w:t>
      </w:r>
      <w:bookmarkStart w:id="1" w:name="_GoBack"/>
      <w:bookmarkEnd w:id="1"/>
      <w:r w:rsidRPr="000C6C79">
        <w:rPr>
          <w:rFonts w:eastAsia="Calibri"/>
          <w:sz w:val="28"/>
          <w:szCs w:val="28"/>
          <w:lang w:eastAsia="en-US"/>
        </w:rPr>
        <w:t>Винниківської міської ради:</w:t>
      </w:r>
    </w:p>
    <w:p w14:paraId="10D6C581" w14:textId="77777777" w:rsidR="000C6C79" w:rsidRPr="000C6C79" w:rsidRDefault="000C6C79" w:rsidP="000C6C7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C6C7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A63AA6D" w14:textId="77777777" w:rsidR="000C6C79" w:rsidRPr="000C6C79" w:rsidRDefault="000C6C79" w:rsidP="000C6C79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0C6C79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на « </w:t>
      </w:r>
      <w:r w:rsidRPr="000C6C79">
        <w:rPr>
          <w:sz w:val="28"/>
          <w:szCs w:val="28"/>
          <w:lang w:eastAsia="ar-SA"/>
        </w:rPr>
        <w:t>Капітальний ремонт дорожнього покриття пішохідного проходу від вул. Івана Франка до вул. Замкова у м. Винники ».</w:t>
      </w:r>
    </w:p>
    <w:p w14:paraId="7C8DD2CA" w14:textId="77777777" w:rsidR="000C6C79" w:rsidRPr="000C6C79" w:rsidRDefault="000C6C79" w:rsidP="000C6C79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67DC7C40" w14:textId="77777777" w:rsidR="000C6C79" w:rsidRPr="000C6C79" w:rsidRDefault="000C6C79" w:rsidP="000C6C79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0C6C79">
        <w:rPr>
          <w:sz w:val="28"/>
          <w:szCs w:val="28"/>
          <w:lang w:eastAsia="ar-SA"/>
        </w:rPr>
        <w:t xml:space="preserve"> </w:t>
      </w:r>
      <w:r w:rsidRPr="000C6C7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097A09C" w14:textId="77777777" w:rsidR="000C6C79" w:rsidRPr="000C6C79" w:rsidRDefault="000C6C79" w:rsidP="000C6C7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3F92FBB" w14:textId="77777777" w:rsidR="000C6C79" w:rsidRPr="000C6C79" w:rsidRDefault="000C6C79" w:rsidP="000C6C79">
      <w:pPr>
        <w:suppressAutoHyphens/>
        <w:spacing w:line="276" w:lineRule="auto"/>
        <w:rPr>
          <w:rFonts w:eastAsia="Calibri"/>
          <w:b/>
          <w:sz w:val="28"/>
          <w:szCs w:val="28"/>
          <w:lang w:eastAsia="en-US"/>
        </w:rPr>
      </w:pPr>
    </w:p>
    <w:p w14:paraId="29A8CF1C" w14:textId="53E43A4A" w:rsidR="000C6C79" w:rsidRPr="000C6C79" w:rsidRDefault="000C6C79" w:rsidP="000C6C79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0C6C79">
        <w:rPr>
          <w:rFonts w:eastAsia="Calibri"/>
          <w:b/>
          <w:sz w:val="28"/>
          <w:szCs w:val="28"/>
          <w:lang w:eastAsia="en-US"/>
        </w:rPr>
        <w:t xml:space="preserve">         Міський голова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3570A" w14:textId="77777777" w:rsidR="00B41D77" w:rsidRDefault="00B41D77">
      <w:r>
        <w:separator/>
      </w:r>
    </w:p>
  </w:endnote>
  <w:endnote w:type="continuationSeparator" w:id="0">
    <w:p w14:paraId="3BDAE74B" w14:textId="77777777" w:rsidR="00B41D77" w:rsidRDefault="00B41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B4759" w14:textId="77777777" w:rsidR="00B41D77" w:rsidRDefault="00B41D77">
      <w:r>
        <w:separator/>
      </w:r>
    </w:p>
  </w:footnote>
  <w:footnote w:type="continuationSeparator" w:id="0">
    <w:p w14:paraId="66DA87EE" w14:textId="77777777" w:rsidR="00B41D77" w:rsidRDefault="00B41D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C7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1D7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7B3EC-FBBF-4799-98E5-8AED8E81E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2024-05-10T09:16:00Z</dcterms:modified>
</cp:coreProperties>
</file>