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дороги   по вул. Руська  в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353825" w14:textId="77777777" w:rsidR="00CC4369" w:rsidRPr="008F3F50" w:rsidRDefault="00CC4369" w:rsidP="00CC43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C4369">
        <w:rPr>
          <w:rFonts w:eastAsia="Calibri"/>
          <w:szCs w:val="24"/>
          <w:lang w:eastAsia="en-US"/>
        </w:rPr>
        <w:t xml:space="preserve">       </w:t>
      </w:r>
      <w:r w:rsidRPr="008F3F5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1B7BFFB" w14:textId="77777777" w:rsidR="00CC4369" w:rsidRPr="008F3F50" w:rsidRDefault="00CC4369" w:rsidP="00CC43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F3F5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14CC02B" w14:textId="77777777" w:rsidR="00CC4369" w:rsidRPr="008F3F50" w:rsidRDefault="00CC4369" w:rsidP="00CC436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8F3F50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8F3F50">
        <w:rPr>
          <w:sz w:val="28"/>
          <w:szCs w:val="28"/>
          <w:lang w:eastAsia="ar-SA"/>
        </w:rPr>
        <w:t>«Капітальний ремонт дороги по вул. Руська  в м. Винники».</w:t>
      </w:r>
    </w:p>
    <w:p w14:paraId="28753679" w14:textId="77777777" w:rsidR="00CC4369" w:rsidRPr="008F3F50" w:rsidRDefault="00CC4369" w:rsidP="00CC436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8F3F50">
        <w:rPr>
          <w:sz w:val="28"/>
          <w:szCs w:val="28"/>
          <w:lang w:eastAsia="ar-SA"/>
        </w:rPr>
        <w:t xml:space="preserve"> </w:t>
      </w:r>
    </w:p>
    <w:p w14:paraId="33B77562" w14:textId="77777777" w:rsidR="00CC4369" w:rsidRPr="008F3F50" w:rsidRDefault="00CC4369" w:rsidP="00CC43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F3F5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01EF7A3" w14:textId="77777777" w:rsidR="00CC4369" w:rsidRPr="008F3F50" w:rsidRDefault="00CC4369" w:rsidP="00CC436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F0EE32F" w14:textId="77777777" w:rsidR="00CC4369" w:rsidRPr="008F3F50" w:rsidRDefault="00CC4369" w:rsidP="00CC4369">
      <w:pPr>
        <w:suppressAutoHyphens/>
        <w:spacing w:line="276" w:lineRule="auto"/>
        <w:rPr>
          <w:rFonts w:eastAsia="Calibri"/>
          <w:b/>
          <w:sz w:val="28"/>
          <w:szCs w:val="28"/>
          <w:lang w:eastAsia="en-US"/>
        </w:rPr>
      </w:pPr>
    </w:p>
    <w:p w14:paraId="592E5A0A" w14:textId="08A18AC5" w:rsidR="00CC4369" w:rsidRPr="008F3F50" w:rsidRDefault="00CC4369" w:rsidP="00CC4369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8F3F50">
        <w:rPr>
          <w:rFonts w:eastAsia="Calibri"/>
          <w:b/>
          <w:sz w:val="28"/>
          <w:szCs w:val="28"/>
          <w:lang w:eastAsia="en-US"/>
        </w:rPr>
        <w:t xml:space="preserve">Міський голова    </w:t>
      </w:r>
      <w:bookmarkStart w:id="1" w:name="_GoBack"/>
      <w:bookmarkEnd w:id="1"/>
      <w:r w:rsidRPr="008F3F50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A7F57" w14:textId="77777777" w:rsidR="005C4C8A" w:rsidRDefault="005C4C8A">
      <w:r>
        <w:separator/>
      </w:r>
    </w:p>
  </w:endnote>
  <w:endnote w:type="continuationSeparator" w:id="0">
    <w:p w14:paraId="1F92AC5E" w14:textId="77777777" w:rsidR="005C4C8A" w:rsidRDefault="005C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4D4E9" w14:textId="77777777" w:rsidR="005C4C8A" w:rsidRDefault="005C4C8A">
      <w:r>
        <w:separator/>
      </w:r>
    </w:p>
  </w:footnote>
  <w:footnote w:type="continuationSeparator" w:id="0">
    <w:p w14:paraId="4AF2380C" w14:textId="77777777" w:rsidR="005C4C8A" w:rsidRDefault="005C4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C8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3F50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537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36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1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7CB0-6BE9-42BE-B1EE-A47C054EF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2024-05-10T09:22:00Z</dcterms:modified>
</cp:coreProperties>
</file>