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25.04.2019р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147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одноразової матеріальної                                      допомоги громадянам м. 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3F5EF0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      Керуючись Законом України «Про місцеве самоврядування в Україні», рішенням  10-ої   сесії Винниківської міської ради 7-го скликання від 25 січня 2018 року № 1218 «Про розмежування повноважень між виконавчими органами Винниківської міської ради», відповідно до „Положення про комісію з питань звернень громадян про надання  матеріальної допомоги”, затвердженого рішенням виконавчого комітету Винниківської міської ради № 306 від 11.12.2015 року, рішення виконавчого комітету № 397 від 25.11.2016 року «Про внесення змін у Додаток № 5 «Положення про комісію з питань звернень громадян про надання матеріальної допомоги, беручи до уваги пропозиції комісії з питань звернень громадян по наданню матеріальної допомоги при виконавчому комітеті Винниківської міської ради (протокол № 5 від 23.04.2019 року),  виконавчий комітет Винниківської  міської  ради –  </w:t>
      </w:r>
    </w:p>
    <w:p w14:paraId="1EF1E4AC" w14:textId="77777777" w:rsidR="009871FB" w:rsidRDefault="009871FB" w:rsidP="009871FB">
      <w:pPr>
        <w:jc w:val="center"/>
        <w:rPr>
          <w:sz w:val="28"/>
          <w:szCs w:val="28"/>
        </w:rPr>
      </w:pPr>
    </w:p>
    <w:p w14:paraId="2CDF8409" w14:textId="40DE6543" w:rsidR="009871FB" w:rsidRDefault="009871FB" w:rsidP="009871FB">
      <w:pPr>
        <w:jc w:val="center"/>
        <w:rPr>
          <w:sz w:val="28"/>
          <w:szCs w:val="28"/>
        </w:rPr>
      </w:pPr>
      <w:r w:rsidRPr="009871FB">
        <w:rPr>
          <w:sz w:val="28"/>
          <w:szCs w:val="28"/>
        </w:rPr>
        <w:t>ВИРІШИВ:</w:t>
      </w:r>
    </w:p>
    <w:p w14:paraId="2EDF9FD2" w14:textId="77777777" w:rsidR="009871FB" w:rsidRPr="009871FB" w:rsidRDefault="009871FB" w:rsidP="009871FB">
      <w:pPr>
        <w:jc w:val="center"/>
        <w:rPr>
          <w:sz w:val="28"/>
          <w:szCs w:val="28"/>
        </w:rPr>
      </w:pPr>
      <w:bookmarkStart w:id="1" w:name="_GoBack"/>
      <w:bookmarkEnd w:id="1"/>
    </w:p>
    <w:p w14:paraId="15D9125B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1.</w:t>
      </w:r>
      <w:r w:rsidRPr="009871FB">
        <w:rPr>
          <w:sz w:val="28"/>
          <w:szCs w:val="28"/>
        </w:rPr>
        <w:tab/>
        <w:t>Надати одноразову грошову допомогу ветеранам та учасникам бойових дій, які проживають у м. Винники:</w:t>
      </w:r>
    </w:p>
    <w:p w14:paraId="43A1F2AB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1.1. Кізюну Михайлу Миколайовичу,  1940 р. н., що проживає у м. Винники, вул. Кільцева, 3 кв.7,  на суму-1500 грн.,</w:t>
      </w:r>
    </w:p>
    <w:p w14:paraId="36E75A25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1.2.Мітлі Михайлу Володимировичу, 1943 р. н., що проживає у м. Винники, вул. Левицького 8 кв.2, на суму-1500 грн.,</w:t>
      </w:r>
    </w:p>
    <w:p w14:paraId="647A16FB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1.3.Олесенко Володимиру Олексійовичу, 1938 р. н., що проживає у м. Винники, вул. Кільцева, 1 кв. 24, на суму-1500 грн.,</w:t>
      </w:r>
    </w:p>
    <w:p w14:paraId="3AD07759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1.4.Цвєткову Івану Андрійовичу,  1932 р. н., що проживає у м. Винники, вул. Ів. Франка, 25 кв.3; на суму -1500 грн.,</w:t>
      </w:r>
    </w:p>
    <w:p w14:paraId="6A7F54D7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1.5.Чернову Петру Григоровичу,  1932 р. н., що проживає у м. Винники, вул. Кільцева, 5 кв.50; на суму-1500 грн.,</w:t>
      </w:r>
    </w:p>
    <w:p w14:paraId="31E6AF32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79DBEB00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</w:t>
      </w:r>
      <w:r w:rsidRPr="009871FB">
        <w:rPr>
          <w:sz w:val="28"/>
          <w:szCs w:val="28"/>
        </w:rPr>
        <w:tab/>
        <w:t>Надати одноразову грошову допомогу матерям - героїням, які проживають у м. Винники:</w:t>
      </w:r>
    </w:p>
    <w:p w14:paraId="04D3570A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3ABECDCF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2.1.Боднар Марії Володимирівні, 1960 р.н., що проживає у м. Винники, вул. Кільцева, 2а кв.100, на суму-2000 грн.,</w:t>
      </w:r>
    </w:p>
    <w:p w14:paraId="44EA5A5C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2.2.Букартик Ользі  Павлівні, 1956 р.н., що проживає у м. Винники, вул. Кільцева, 2а кв.79, на суму-2000 грн.,</w:t>
      </w:r>
    </w:p>
    <w:p w14:paraId="6D99654B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2.3.Дембіцькій Ірині Євгенівні, 1940 р.н., що проживає у м. Винники, вул. Забава, 137 кв.3; на суму-2000 грн.,</w:t>
      </w:r>
    </w:p>
    <w:p w14:paraId="30CFE15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2.4.Карачевській  Марії Євстахівні, 1961 р.н., що проживає у м. Винники, вул. Берегова, 60; на суму-2000 грн.,</w:t>
      </w:r>
    </w:p>
    <w:p w14:paraId="32047A15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2.5.Кривцун Любові Анатоліївні, 1961 р.н., що проживає у м. Винники, вул. Винна Гора,5а кв.4; на суму-2000 грн.,</w:t>
      </w:r>
    </w:p>
    <w:p w14:paraId="70CC494C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2.6.Лещишин Пелагіі Григорівні, 1921 р.н., що проживає у м. Винники, вул.І.Франка,11; на суму-2000 грн.,</w:t>
      </w:r>
    </w:p>
    <w:p w14:paraId="6824E85C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2.7.Проців Іванні Миколаївні, 1985 р.н., що проживає у м. Винники, вул. Сухомлинського, 34 кв.21; на суму-2000 грн.,</w:t>
      </w:r>
    </w:p>
    <w:p w14:paraId="6AF30615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2.8.Романюк Ганні Омелянівні, 1955 р.н., що проживає у м. Винники, вул.Винниченка,12; на суму-2000 грн.,</w:t>
      </w:r>
    </w:p>
    <w:p w14:paraId="083D4CB7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2.9.Сподар Зиновії Рішардівні,  1958 р.н., що проживає у м. Винники, вул.Спортова,10; на суму-2000 грн.,</w:t>
      </w:r>
    </w:p>
    <w:p w14:paraId="32B4D05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2.10.Стефанишин Іванні Володимирівні, 1926р.н., що проживає у м. Винники, вул.С.Бандери,15; на суму-2000 грн.,</w:t>
      </w:r>
    </w:p>
    <w:p w14:paraId="5DA9547F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2.11.Строцькій Ользі Богданівні, 1978 р.н., що проживає у м. Винники, вул.Космонавтів,10 кв.2; на суму-2000 грн.,</w:t>
      </w:r>
    </w:p>
    <w:p w14:paraId="441B837F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2.12.Федишин Марії Іванівні, 1961 р.н., що проживає у м. Винники, вул.Галицька,3 кв.6 на суму-2000 грн.,</w:t>
      </w:r>
    </w:p>
    <w:p w14:paraId="6E908689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39862916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6AE2F972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 Надати одноразову грошову допомогу на покращення матеріально-побутових умов проживання та на лікування громадянам м. Винники а саме:</w:t>
      </w:r>
    </w:p>
    <w:p w14:paraId="20887D0E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3.1.Бобків Ярославі Іванівні, 1929 р. н.,  пенсіонерці на лікування, що проживає у м. Винники, вул. Ціолковського, 37 на суму-2000 грн.,</w:t>
      </w:r>
    </w:p>
    <w:p w14:paraId="2F3258A1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3.2. Березці Марії Степанівні, 1942 р. н., пенсіонерці на лікування, що проживає у м.     Винники, вул. Соборності, 24а на суму-2000 грн.,</w:t>
      </w:r>
    </w:p>
    <w:p w14:paraId="397EEA7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3.3. Бобків Ользі Іванівні, 1941 р. н.,  пенсіонерці на лікування, що проживає у м. Винники, вул. Соборності, 12а на суму-2000 грн.,</w:t>
      </w:r>
    </w:p>
    <w:p w14:paraId="54F57FC4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3.4.Денискіну Юрію Петровичу, 1961 р. н., інваліду 2-ї групи на лікування, що проживає у м. Винники, вул. Галицька, 36 кв.1 на суму-2000 грн.,</w:t>
      </w:r>
    </w:p>
    <w:p w14:paraId="6933664E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3.5. Коцюбі Ганні Василівні, 1929 р. н., інваліду 1-ї групи на лікування, що проживає у м. Винники, вул.Кільцева,2кв.99 на суму-1000 грн.,</w:t>
      </w:r>
    </w:p>
    <w:p w14:paraId="73E8B1F3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3.6.Мартиник Мар’яну Іллічу,1940 р. н., пенсіонеру на лікування, що проживає у м. Винники, вул. Кільцева,3 кв.18 на суму-1000 грн.,</w:t>
      </w:r>
    </w:p>
    <w:p w14:paraId="40FF9B88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lastRenderedPageBreak/>
        <w:t>3.7.Кукіль Оксані Григорівні, 1986 р. н., на лікування сина - інваліда, що проживає у м. Винники, вул. Кільцева,2а кв.149 на суму-1500 грн.,</w:t>
      </w:r>
    </w:p>
    <w:p w14:paraId="28FE8BBF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3.8.Весні Володимиру Михайловичу,1953 р. н., на лікування, учасник Революції Гідності, що проживає у м. Винники, вул. Сагайдачного,15 на суму-2000 грн.,</w:t>
      </w:r>
    </w:p>
    <w:p w14:paraId="4843E1F9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3.9.Крохмальній Ганні Іванівні, 1940 р. н., інваліду 2 групи, на лікування, що проживає у м. Винники, вул. Кільцева,2а/58 на суму-3000 грн.,</w:t>
      </w:r>
    </w:p>
    <w:p w14:paraId="6F40E12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3.10.Лукояновій Любомирі Омелянівні, 1950 р. н., пенсіонерці на лікування, що проживає у м. Винники, вул. Ломоносова,59г на суму-2000 грн.,</w:t>
      </w:r>
    </w:p>
    <w:p w14:paraId="270A6AE3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3.11.Татарин Ярославі Іванівні,1939 р. н., пенсіонерці, учасник війни на лікування , що проживає у м. Винники, вул. Ів.Франка,24 кв.1 а на суму-1000 грн.,</w:t>
      </w:r>
    </w:p>
    <w:p w14:paraId="55B35883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3.12.Драусу Андрію Богдановичу, 1983 р. н., на лікування синів-інвалідів з дитинства, що проживає у м. Винники, вул. Б. Хмельницького,15 а на суму-3000 грн.,</w:t>
      </w:r>
    </w:p>
    <w:p w14:paraId="5C576F75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3.13.Пивовар Оксані Ігорівні, 1966 р. н., інваліду 2-ї групи на лікування, що проживає у м. Винники, вул. Забава,76 на суму-2000 грн.,</w:t>
      </w:r>
    </w:p>
    <w:p w14:paraId="215BBB7D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3.14.Москвитин Ользі Григорівні,1934 р. н., одинокій пенсіонерці на лікування, що проживає у м. Винники, вул. Ів. Франка, 130 кв.7 на суму-1000 грн.,</w:t>
      </w:r>
    </w:p>
    <w:p w14:paraId="57347809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3.15.Дробній Надії Іванівні, 1945 р. н., пенсіонерці на лікування, що проживає у м. Винники, вул. Космонавтів, 12 на суму-1500 грн.,</w:t>
      </w:r>
    </w:p>
    <w:p w14:paraId="12EDD201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3.16.Шалай Євгенії Михайлівні, 1941р.н., одинокій пенсіонерці на лікування(онкологія), що проживає у м. Винники, вул. Підлісецького,3 на суму-1500 грн.,</w:t>
      </w:r>
    </w:p>
    <w:p w14:paraId="489E36F2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3.17.Крисі Марії Іванівні, 1928р.н., учаснику бойових дій, одинокій пенсіонерці на лікування, що проживає у м. Винники, вул. Коперніка, 6 на суму-2000 грн.,</w:t>
      </w:r>
    </w:p>
    <w:p w14:paraId="78AEBFCC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3.18.Шутер Володимирі Миронівні,1936р.н., вдові ветерана війни на лікування, що проживає у м. Винники, вул. Галицька,35на суму-1000 грн.,</w:t>
      </w:r>
    </w:p>
    <w:p w14:paraId="6300E5CD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3.19.Стецько Терезі Іванівні, 1943р.н., одинокій пенсіонерці на лікування, що проживає у м. Винники, вул. Шевченка,11а кв.1 на суму-1000 грн.,</w:t>
      </w:r>
    </w:p>
    <w:p w14:paraId="347CCA81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3.20.Храпі Вікторії Яківні, 1951р.н., одинокій пенсіонерці на лікування, що проживає у м. Винники, вул. Галицька,66 кв.2 на суму-1000 грн.,</w:t>
      </w:r>
    </w:p>
    <w:p w14:paraId="32719952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3.21.Адамчук Степанії Олексіївні, 1944р.н., пенсіонерці на лікування, що проживає у м. Винники, вул.Берегова,13 на суму-1500 грн.,</w:t>
      </w:r>
    </w:p>
    <w:p w14:paraId="4B13AC31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3.22.Гонцар Лілії Іванівні, 1975р.н., на лікування сина-інваліда з дитинства, що проживає у м. Винники, вул. Івасюка, 30кв.8 на суму-3000 грн.,</w:t>
      </w:r>
    </w:p>
    <w:p w14:paraId="4CC19FA1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3.23.Сидор Ангеліні Станіславівні,1931р.н., учаснику бойових дій, одинокій пенсіонерці на лікування, що проживає у м. Винники, вул.Галицька,53а кв.4 на суму-1000 грн.,</w:t>
      </w:r>
    </w:p>
    <w:p w14:paraId="3B15B66F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3.24.Голіян Вірі Олексіївні,1940 р.н., пенсіонерці на лікування , що проживає у м. Винники, вул. Стефаника,13 на суму-2000 грн.,</w:t>
      </w:r>
    </w:p>
    <w:p w14:paraId="4B049D1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3.25.Кондришину Мирону Іллічу,1955 р. н., інваліду 2-ї групи на лікування, що проживає у м. Винники, вул.Ціолковського,13 на суму-1500 грн.,</w:t>
      </w:r>
    </w:p>
    <w:p w14:paraId="0B0B29E4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3.26. Кондришину Степану Іллічу,1945 р.н., учаснику бойових дій, одинокому пенсіонеру на лікування, що проживає у м. Винники, вул. Галицька,46 на суму-1500 грн.,</w:t>
      </w:r>
    </w:p>
    <w:p w14:paraId="4652BB96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lastRenderedPageBreak/>
        <w:t>3.27.Дмитерко Романні Іванівні, 1946 р.н., одинокій пенсіонерці на лікування, що проживає у м. Винники, вул. Руська, 11 кв.3 на суму-1000 грн.,</w:t>
      </w:r>
    </w:p>
    <w:p w14:paraId="6EF34653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3.28.Кухтієвій Стефанії Омельянівні, 1928р.н., учаснику бойових дій інваліду 2-ї групи на лікування, що проживає у м. Винники, вул. Галицька, 99 кв.2 на суму-1000 грн.,</w:t>
      </w:r>
    </w:p>
    <w:p w14:paraId="05DDE062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3.29.Дейнеці Світлані Михайлівні,1959 р. н., на лікування, що проживає у м. Винники, вул. Галицька, 99 кв.2 на суму-1000 грн.,</w:t>
      </w:r>
    </w:p>
    <w:p w14:paraId="2BF5B764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3.30.Гулько Ользі Романівні, 1927 р. н., інваліду 2-ї групи на лікування , що проживає у м. Винники, вул. Галицька, 53 кв.6 на суму-1000 грн.,</w:t>
      </w:r>
    </w:p>
    <w:p w14:paraId="0C893C1E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3.31.Антонишину Михайлу Івановичу,1994 р. н., учаснику бойових дій АТО на лікування, що проживає у м. Винники, вул. Кільцева,9 кв.36 на суму-1000 грн.,</w:t>
      </w:r>
    </w:p>
    <w:p w14:paraId="07D3F4A3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3.32.Гайдар Лідії Дмитрівні, 1928 р. н., інваліду 1-ї групи на лікування, що проживає у м. Винники, вул. І. Франка, 35 кв.7 на суму-2000 грн.,</w:t>
      </w:r>
    </w:p>
    <w:p w14:paraId="695CCB5B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3.33.Албул Стефанії Йосипівні, 1953 р. н., інваліду 2-ї групи на лікування, що проживає у м. Винники, вул.Івасюка,28 кв. 4 на суму-2000 грн.,</w:t>
      </w:r>
    </w:p>
    <w:p w14:paraId="27F26077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3.34.Касперському Володимиру Антоновичу,1937 р.н., пенсіонеру на лікування, що проживає у м. Винники, вул.Ціолковського,62 а на суму- 5000 грн.</w:t>
      </w:r>
    </w:p>
    <w:p w14:paraId="186B791E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6E123D1A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3.</w:t>
      </w:r>
      <w:r w:rsidRPr="009871FB">
        <w:rPr>
          <w:sz w:val="28"/>
          <w:szCs w:val="28"/>
        </w:rPr>
        <w:tab/>
        <w:t xml:space="preserve"> Надати одноразову грошову допомогу  на поховання громадянам м. Винники а саме:</w:t>
      </w:r>
    </w:p>
    <w:p w14:paraId="4CBEFA0B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558B4B8A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4.1.Андрусишин Лілії Степанівні, 1997 р.н. що проживає у м. Винники, вул.Довбуша,4  на  поховання матері - Свинарик Марії Петрівни, 1969 р.н., яка на час смерті була зареєстрована за адресою: м. Винники, вул. Довбуша, 4, на суму - 2000 грн;</w:t>
      </w:r>
    </w:p>
    <w:p w14:paraId="5BDDDB47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69320D14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4.2.Тімергазіній Світлані Вікторівні,1978 р.н. що проживає у м. Винники, вул.Сагайдачного,2 кв.2  на  поховання чоловіка Тімергазіна Д.В., 1971 р.н., який на час смерті проживав та був зареєстрований за адресою: м. Винники, вул. Мирна, І.Франка, 69,  на суму - 2000 грн;</w:t>
      </w:r>
    </w:p>
    <w:p w14:paraId="402CB3BF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 </w:t>
      </w:r>
    </w:p>
    <w:p w14:paraId="0DF88D6B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>4.Відділу фінансів  та економіки провести виплату матеріальної допомоги у травні 2019 р.</w:t>
      </w:r>
    </w:p>
    <w:p w14:paraId="1355EBFC" w14:textId="77777777" w:rsidR="009871FB" w:rsidRPr="009871FB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6.    Контроль за виконанням даного рішення покласти заступника міського голови   з питань міжнародного партнерства та гуманітарної політики                                                                </w:t>
      </w:r>
    </w:p>
    <w:p w14:paraId="624AD92B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6C7A306B" w14:textId="77777777" w:rsidR="009871FB" w:rsidRPr="009871FB" w:rsidRDefault="009871FB" w:rsidP="009871FB">
      <w:pPr>
        <w:jc w:val="both"/>
        <w:rPr>
          <w:sz w:val="28"/>
          <w:szCs w:val="28"/>
        </w:rPr>
      </w:pPr>
    </w:p>
    <w:p w14:paraId="01C471E0" w14:textId="26A064FF" w:rsidR="00213958" w:rsidRPr="006F2805" w:rsidRDefault="009871FB" w:rsidP="009871FB">
      <w:pPr>
        <w:jc w:val="both"/>
        <w:rPr>
          <w:sz w:val="28"/>
          <w:szCs w:val="28"/>
        </w:rPr>
      </w:pPr>
      <w:r w:rsidRPr="009871FB">
        <w:rPr>
          <w:sz w:val="28"/>
          <w:szCs w:val="28"/>
        </w:rPr>
        <w:t xml:space="preserve">      Міський  голова      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56D9383" w14:textId="77777777" w:rsidR="00E35745" w:rsidRDefault="00E35745">
      <w:r>
        <w:separator/>
      </w:r>
    </w:p>
  </w:endnote>
  <w:endnote w:type="continuationSeparator" w:id="0">
    <w:p w14:paraId="12EE4BE8" w14:textId="77777777" w:rsidR="00E35745" w:rsidRDefault="00E357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9028742" w14:textId="77777777" w:rsidR="00E35745" w:rsidRDefault="00E35745">
      <w:r>
        <w:separator/>
      </w:r>
    </w:p>
  </w:footnote>
  <w:footnote w:type="continuationSeparator" w:id="0">
    <w:p w14:paraId="3F42E7A5" w14:textId="77777777" w:rsidR="00E35745" w:rsidRDefault="00E357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871FB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35745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D49D63-93CE-45B4-85DD-8AE0D7C840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75</TotalTime>
  <Pages>1</Pages>
  <Words>5986</Words>
  <Characters>3413</Characters>
  <Application>Microsoft Office Word</Application>
  <DocSecurity>0</DocSecurity>
  <Lines>28</Lines>
  <Paragraphs>18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9381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2024-05-10T09:26:00Z</dcterms:modified>
</cp:coreProperties>
</file>