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теплоізоляції   системи опалення у будинку за адресою  вул.Кільцева,2а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7CAC5D" w14:textId="77777777" w:rsidR="00141E5B" w:rsidRPr="00141E5B" w:rsidRDefault="00141E5B" w:rsidP="00141E5B">
      <w:pPr>
        <w:suppressAutoHyphens/>
        <w:jc w:val="both"/>
        <w:rPr>
          <w:sz w:val="28"/>
          <w:szCs w:val="28"/>
          <w:lang w:eastAsia="ar-SA"/>
        </w:rPr>
      </w:pPr>
      <w:r w:rsidRPr="00141E5B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58ED44CC" w14:textId="77777777" w:rsidR="00141E5B" w:rsidRPr="00141E5B" w:rsidRDefault="00141E5B" w:rsidP="00141E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1753E39" w14:textId="77777777" w:rsidR="00141E5B" w:rsidRPr="00141E5B" w:rsidRDefault="00141E5B" w:rsidP="00141E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141E5B">
        <w:rPr>
          <w:sz w:val="28"/>
          <w:szCs w:val="28"/>
          <w:lang w:eastAsia="ar-SA"/>
        </w:rPr>
        <w:t>В И Р І Ш И В:</w:t>
      </w:r>
    </w:p>
    <w:p w14:paraId="29E0CAB4" w14:textId="77777777" w:rsidR="00141E5B" w:rsidRPr="00141E5B" w:rsidRDefault="00141E5B" w:rsidP="00141E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FCD257F" w14:textId="77777777" w:rsidR="00141E5B" w:rsidRPr="00141E5B" w:rsidRDefault="00141E5B" w:rsidP="00141E5B">
      <w:pPr>
        <w:ind w:left="284" w:hanging="284"/>
        <w:jc w:val="both"/>
        <w:rPr>
          <w:color w:val="000000"/>
          <w:sz w:val="28"/>
          <w:szCs w:val="28"/>
          <w:lang w:eastAsia="uk-UA"/>
        </w:rPr>
      </w:pPr>
      <w:r w:rsidRPr="00141E5B">
        <w:rPr>
          <w:sz w:val="28"/>
          <w:szCs w:val="28"/>
          <w:lang w:eastAsia="ar-SA"/>
        </w:rPr>
        <w:t>1.Затвердити кошторисну документацію на «</w:t>
      </w:r>
      <w:r w:rsidRPr="00141E5B">
        <w:rPr>
          <w:color w:val="000000"/>
          <w:sz w:val="28"/>
          <w:szCs w:val="28"/>
          <w:lang w:eastAsia="uk-UA"/>
        </w:rPr>
        <w:t xml:space="preserve">Капітальний ремонт теплоізоляції системи  опалення у будинку за адресою вул.Кільцева,2а у м.Винники» </w:t>
      </w:r>
    </w:p>
    <w:p w14:paraId="6C244543" w14:textId="77777777" w:rsidR="00141E5B" w:rsidRPr="00141E5B" w:rsidRDefault="00141E5B" w:rsidP="00141E5B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141E5B">
        <w:rPr>
          <w:sz w:val="28"/>
          <w:szCs w:val="28"/>
          <w:lang w:eastAsia="ar-SA"/>
        </w:rPr>
        <w:t xml:space="preserve">        2. Контроль за виконанням даного рішення залишаю за собою.</w:t>
      </w:r>
    </w:p>
    <w:p w14:paraId="46820A29" w14:textId="77777777" w:rsidR="00141E5B" w:rsidRPr="00141E5B" w:rsidRDefault="00141E5B" w:rsidP="00141E5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5CC9340" w14:textId="77777777" w:rsidR="00141E5B" w:rsidRPr="00141E5B" w:rsidRDefault="00141E5B" w:rsidP="00141E5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439B540" w14:textId="77777777" w:rsidR="00141E5B" w:rsidRPr="00141E5B" w:rsidRDefault="00141E5B" w:rsidP="00141E5B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4EB182B" w14:textId="39D89D07" w:rsidR="00141E5B" w:rsidRPr="00141E5B" w:rsidRDefault="00141E5B" w:rsidP="00141E5B">
      <w:pPr>
        <w:suppressAutoHyphens/>
        <w:contextualSpacing/>
        <w:jc w:val="both"/>
        <w:rPr>
          <w:b/>
          <w:sz w:val="28"/>
          <w:szCs w:val="28"/>
          <w:lang w:eastAsia="ar-SA"/>
        </w:rPr>
      </w:pPr>
      <w:r w:rsidRPr="00141E5B">
        <w:rPr>
          <w:b/>
          <w:sz w:val="28"/>
          <w:szCs w:val="28"/>
          <w:lang w:eastAsia="ar-SA"/>
        </w:rPr>
        <w:t xml:space="preserve">Міський голова                            </w:t>
      </w:r>
      <w:bookmarkStart w:id="1" w:name="_GoBack"/>
      <w:bookmarkEnd w:id="1"/>
      <w:r w:rsidRPr="00141E5B">
        <w:rPr>
          <w:b/>
          <w:sz w:val="28"/>
          <w:szCs w:val="28"/>
          <w:lang w:eastAsia="ar-SA"/>
        </w:rPr>
        <w:t xml:space="preserve">                                                 В.Л.Квурт</w:t>
      </w:r>
    </w:p>
    <w:p w14:paraId="4A0ADAC6" w14:textId="77777777" w:rsidR="00141E5B" w:rsidRPr="00141E5B" w:rsidRDefault="00141E5B" w:rsidP="00141E5B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1D77BDC4" w14:textId="77777777" w:rsidR="00141E5B" w:rsidRPr="00141E5B" w:rsidRDefault="00141E5B" w:rsidP="00141E5B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A0BD0D" w14:textId="77777777" w:rsidR="00844267" w:rsidRDefault="00844267">
      <w:r>
        <w:separator/>
      </w:r>
    </w:p>
  </w:endnote>
  <w:endnote w:type="continuationSeparator" w:id="0">
    <w:p w14:paraId="471FBD9A" w14:textId="77777777" w:rsidR="00844267" w:rsidRDefault="00844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185B7E" w14:textId="77777777" w:rsidR="00844267" w:rsidRDefault="00844267">
      <w:r>
        <w:separator/>
      </w:r>
    </w:p>
  </w:footnote>
  <w:footnote w:type="continuationSeparator" w:id="0">
    <w:p w14:paraId="4B6EA0BA" w14:textId="77777777" w:rsidR="00844267" w:rsidRDefault="00844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1E5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267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00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058DC6-A18E-459C-B040-49171B1F9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816</Words>
  <Characters>466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2024-05-10T09:33:00Z</dcterms:modified>
</cp:coreProperties>
</file>