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нежитлової будівлі  по вул.Івасюка 14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0C2A56" w14:textId="77777777" w:rsidR="00805A38" w:rsidRPr="00805A38" w:rsidRDefault="00805A38" w:rsidP="00805A38">
      <w:pPr>
        <w:suppressAutoHyphens/>
        <w:jc w:val="both"/>
        <w:rPr>
          <w:sz w:val="28"/>
          <w:szCs w:val="28"/>
          <w:lang w:eastAsia="ar-SA"/>
        </w:rPr>
      </w:pPr>
      <w:r w:rsidRPr="00805A38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FC0D605" w14:textId="77777777" w:rsidR="00805A38" w:rsidRPr="00805A38" w:rsidRDefault="00805A38" w:rsidP="00805A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3DF612D" w14:textId="77777777" w:rsidR="00805A38" w:rsidRPr="00805A38" w:rsidRDefault="00805A38" w:rsidP="00805A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05A38">
        <w:rPr>
          <w:sz w:val="28"/>
          <w:szCs w:val="28"/>
          <w:lang w:eastAsia="ar-SA"/>
        </w:rPr>
        <w:t>В И Р І Ш И В:</w:t>
      </w:r>
    </w:p>
    <w:p w14:paraId="2B9FA948" w14:textId="77777777" w:rsidR="00805A38" w:rsidRPr="00805A38" w:rsidRDefault="00805A38" w:rsidP="00805A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858FBA2" w14:textId="1A2A4D28" w:rsidR="00805A38" w:rsidRPr="00805A38" w:rsidRDefault="00805A38" w:rsidP="00805A38">
      <w:pPr>
        <w:jc w:val="both"/>
        <w:rPr>
          <w:color w:val="000000"/>
          <w:sz w:val="28"/>
          <w:szCs w:val="28"/>
          <w:lang w:eastAsia="uk-UA"/>
        </w:rPr>
      </w:pPr>
      <w:r w:rsidRPr="00805A38">
        <w:rPr>
          <w:sz w:val="28"/>
          <w:szCs w:val="28"/>
          <w:lang w:eastAsia="ar-SA"/>
        </w:rPr>
        <w:t>1. Затвердити кошторисну документацію на «</w:t>
      </w:r>
      <w:r w:rsidRPr="00805A38">
        <w:rPr>
          <w:color w:val="000000"/>
          <w:sz w:val="28"/>
          <w:szCs w:val="28"/>
          <w:lang w:eastAsia="uk-UA"/>
        </w:rPr>
        <w:t>Капітальний ремонт нежитлової будівлі</w:t>
      </w:r>
      <w:r>
        <w:rPr>
          <w:color w:val="000000"/>
          <w:sz w:val="28"/>
          <w:szCs w:val="28"/>
          <w:lang w:eastAsia="uk-UA"/>
        </w:rPr>
        <w:t xml:space="preserve"> </w:t>
      </w:r>
      <w:bookmarkStart w:id="1" w:name="_GoBack"/>
      <w:bookmarkEnd w:id="1"/>
      <w:r w:rsidRPr="00805A38">
        <w:rPr>
          <w:color w:val="000000"/>
          <w:sz w:val="28"/>
          <w:szCs w:val="28"/>
          <w:lang w:eastAsia="uk-UA"/>
        </w:rPr>
        <w:t>по вул.Івасюка 14 у м.Винники»</w:t>
      </w:r>
    </w:p>
    <w:p w14:paraId="78BA4EB7" w14:textId="77777777" w:rsidR="00805A38" w:rsidRPr="00805A38" w:rsidRDefault="00805A38" w:rsidP="00805A3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05A38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E6AACA8" w14:textId="77777777" w:rsidR="00805A38" w:rsidRPr="00805A38" w:rsidRDefault="00805A38" w:rsidP="00805A3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D6E6B57" w14:textId="77777777" w:rsidR="00805A38" w:rsidRPr="00805A38" w:rsidRDefault="00805A38" w:rsidP="00805A3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9EAD0D4" w14:textId="77777777" w:rsidR="00805A38" w:rsidRPr="00805A38" w:rsidRDefault="00805A38" w:rsidP="00805A38">
      <w:pPr>
        <w:suppressAutoHyphens/>
        <w:contextualSpacing/>
        <w:jc w:val="both"/>
        <w:rPr>
          <w:sz w:val="28"/>
          <w:szCs w:val="28"/>
          <w:lang w:eastAsia="ar-SA"/>
        </w:rPr>
      </w:pPr>
      <w:r w:rsidRPr="00805A38">
        <w:rPr>
          <w:sz w:val="28"/>
          <w:szCs w:val="28"/>
          <w:lang w:eastAsia="ar-SA"/>
        </w:rPr>
        <w:t>Міський голова                                                                                             В.Л.Квурт</w:t>
      </w:r>
    </w:p>
    <w:p w14:paraId="705A4F85" w14:textId="77777777" w:rsidR="00805A38" w:rsidRPr="00805A38" w:rsidRDefault="00805A38" w:rsidP="00805A38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E0EE8" w14:textId="77777777" w:rsidR="00BD15FC" w:rsidRDefault="00BD15FC">
      <w:r>
        <w:separator/>
      </w:r>
    </w:p>
  </w:endnote>
  <w:endnote w:type="continuationSeparator" w:id="0">
    <w:p w14:paraId="590546A5" w14:textId="77777777" w:rsidR="00BD15FC" w:rsidRDefault="00BD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01162" w14:textId="77777777" w:rsidR="00BD15FC" w:rsidRDefault="00BD15FC">
      <w:r>
        <w:separator/>
      </w:r>
    </w:p>
  </w:footnote>
  <w:footnote w:type="continuationSeparator" w:id="0">
    <w:p w14:paraId="0753B644" w14:textId="77777777" w:rsidR="00BD15FC" w:rsidRDefault="00BD1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5A3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15F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9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58D90-5085-4D59-A148-132F9F35A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2024-05-13T11:13:00Z</dcterms:modified>
</cp:coreProperties>
</file>