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одноквартирного індивідуального житлового будинку на земельній ділянці по вул. С. Бандери, 1                                                          (к/н 4610160300:03:002:0118)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2FDC8E" w14:textId="77777777" w:rsidR="00496968" w:rsidRPr="00496968" w:rsidRDefault="00496968" w:rsidP="0049696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Тарновецького П.Г., беручи до уваги Витяг з Державного реєстру речових прав на нерухоме майно про реєстрацію права власності       (і.н.в. 160601854 від 22.03.2019), виконавчий комітет Винниківської міської ради –</w:t>
      </w:r>
    </w:p>
    <w:p w14:paraId="262D27E0" w14:textId="77777777" w:rsidR="00496968" w:rsidRPr="00496968" w:rsidRDefault="00496968" w:rsidP="0049696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D5F929E" w14:textId="77777777" w:rsidR="00496968" w:rsidRPr="00496968" w:rsidRDefault="00496968" w:rsidP="0049696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68893DC" w14:textId="77777777" w:rsidR="00496968" w:rsidRPr="00496968" w:rsidRDefault="00496968" w:rsidP="0049696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09D3E4F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496968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Тарновецькому Павлу Георгійовичу</w:t>
      </w:r>
      <w:r w:rsidRPr="00496968">
        <w:rPr>
          <w:rFonts w:ascii="Verdana" w:eastAsia="Arial Unicode MS" w:hAnsi="Verdana" w:cs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 xml:space="preserve"> 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одноквартирного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С. Бандери, 1 (к/н 4610160300:03:002:0118) у м. Винники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B6C18F1" w14:textId="0B3BA2B5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одноквартирного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індивідуального житлового будинку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С. Бандери, 1 (к/н 4610160300:0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3:002:0118) у </w:t>
      </w:r>
      <w:bookmarkStart w:id="1" w:name="_GoBack"/>
      <w:bookmarkEnd w:id="1"/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м. Винники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D05B0E3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496968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Тарновецького П.Г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0E5FE9EB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09D9864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8EBFAC4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FFFDAC9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57949F3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916F5EC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одноквартирного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696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0E54850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713D5EA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49696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96968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Тарновецькому П.Г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5F025C54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89CF90D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90B4F33" w14:textId="77777777" w:rsidR="00496968" w:rsidRPr="00496968" w:rsidRDefault="00496968" w:rsidP="0049696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49696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EA2B87" w14:textId="77777777" w:rsidR="00496968" w:rsidRPr="00496968" w:rsidRDefault="00496968" w:rsidP="0049696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F947EE9" w14:textId="77777777" w:rsidR="00496968" w:rsidRPr="00496968" w:rsidRDefault="00496968" w:rsidP="0049696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ED57235" w14:textId="77777777" w:rsidR="00496968" w:rsidRPr="00496968" w:rsidRDefault="00496968" w:rsidP="0049696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D8B499F" w14:textId="77777777" w:rsidR="00496968" w:rsidRPr="00496968" w:rsidRDefault="00496968" w:rsidP="0049696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696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08A44" w14:textId="77777777" w:rsidR="00B66190" w:rsidRDefault="00B66190">
      <w:r>
        <w:separator/>
      </w:r>
    </w:p>
  </w:endnote>
  <w:endnote w:type="continuationSeparator" w:id="0">
    <w:p w14:paraId="1B8FE148" w14:textId="77777777" w:rsidR="00B66190" w:rsidRDefault="00B6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94F8C" w14:textId="77777777" w:rsidR="00B66190" w:rsidRDefault="00B66190">
      <w:r>
        <w:separator/>
      </w:r>
    </w:p>
  </w:footnote>
  <w:footnote w:type="continuationSeparator" w:id="0">
    <w:p w14:paraId="0D686402" w14:textId="77777777" w:rsidR="00B66190" w:rsidRDefault="00B66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968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619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080B3-AA49-434B-9608-C127B05D4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2396</Words>
  <Characters>1366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2024-05-13T11:29:00Z</dcterms:modified>
</cp:coreProperties>
</file>