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25.01.2019р. № 20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C12746" w14:textId="77777777" w:rsidR="00D435FA" w:rsidRPr="00D435FA" w:rsidRDefault="00D435FA" w:rsidP="00D435FA">
      <w:pPr>
        <w:ind w:firstLine="720"/>
        <w:rPr>
          <w:sz w:val="28"/>
          <w:szCs w:val="28"/>
        </w:rPr>
      </w:pPr>
      <w:r w:rsidRPr="00D435F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5D0C7155" w14:textId="77777777" w:rsidR="00D435FA" w:rsidRPr="00D435FA" w:rsidRDefault="00D435FA" w:rsidP="00D435FA">
      <w:pPr>
        <w:rPr>
          <w:sz w:val="28"/>
          <w:szCs w:val="28"/>
        </w:rPr>
      </w:pPr>
    </w:p>
    <w:p w14:paraId="4164BFF7" w14:textId="77777777" w:rsidR="00D435FA" w:rsidRPr="00D435FA" w:rsidRDefault="00D435FA" w:rsidP="00D435FA">
      <w:pPr>
        <w:jc w:val="center"/>
        <w:rPr>
          <w:sz w:val="28"/>
          <w:szCs w:val="28"/>
        </w:rPr>
      </w:pPr>
      <w:r w:rsidRPr="00D435FA">
        <w:rPr>
          <w:sz w:val="28"/>
          <w:szCs w:val="28"/>
        </w:rPr>
        <w:t>В И Р І Ш И В :</w:t>
      </w:r>
    </w:p>
    <w:p w14:paraId="51254AC2" w14:textId="77777777" w:rsidR="00D435FA" w:rsidRPr="00D435FA" w:rsidRDefault="00D435FA" w:rsidP="00D435FA">
      <w:pPr>
        <w:rPr>
          <w:sz w:val="28"/>
          <w:szCs w:val="28"/>
        </w:rPr>
      </w:pPr>
    </w:p>
    <w:p w14:paraId="1EB1E120" w14:textId="69F280EF" w:rsidR="00D435FA" w:rsidRPr="00D435FA" w:rsidRDefault="00D435FA" w:rsidP="00D435FA">
      <w:pPr>
        <w:rPr>
          <w:sz w:val="28"/>
          <w:szCs w:val="28"/>
        </w:rPr>
      </w:pPr>
      <w:r w:rsidRPr="00D435FA">
        <w:rPr>
          <w:sz w:val="28"/>
          <w:szCs w:val="28"/>
        </w:rPr>
        <w:t>1.</w:t>
      </w:r>
      <w:r w:rsidRPr="00D435FA">
        <w:rPr>
          <w:sz w:val="28"/>
          <w:szCs w:val="28"/>
        </w:rPr>
        <w:tab/>
        <w:t>В назві рішення виконавчого комітету Винниківської міської ради від 25.01.2018р. №20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дачний кооператив «Друж</w:t>
      </w:r>
      <w:r>
        <w:rPr>
          <w:sz w:val="28"/>
          <w:szCs w:val="28"/>
        </w:rPr>
        <w:t>ба» ділянка №3</w:t>
      </w:r>
      <w:bookmarkStart w:id="1" w:name="_GoBack"/>
      <w:bookmarkEnd w:id="1"/>
      <w:r w:rsidRPr="00D435FA">
        <w:rPr>
          <w:sz w:val="28"/>
          <w:szCs w:val="28"/>
        </w:rPr>
        <w:t xml:space="preserve"> (к/н 4610160300:07:002:0409)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дачний кооператив «Дружба» ділянка №3 (к/н 4610160300:07:002:0409)».</w:t>
      </w:r>
    </w:p>
    <w:p w14:paraId="29164AA3" w14:textId="77777777" w:rsidR="00D435FA" w:rsidRPr="00D435FA" w:rsidRDefault="00D435FA" w:rsidP="00D435FA">
      <w:pPr>
        <w:rPr>
          <w:sz w:val="28"/>
          <w:szCs w:val="28"/>
        </w:rPr>
      </w:pPr>
      <w:r w:rsidRPr="00D435FA">
        <w:rPr>
          <w:sz w:val="28"/>
          <w:szCs w:val="28"/>
        </w:rPr>
        <w:t>2.</w:t>
      </w:r>
      <w:r w:rsidRPr="00D435FA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573A2A07" w14:textId="77777777" w:rsidR="00D435FA" w:rsidRPr="00D435FA" w:rsidRDefault="00D435FA" w:rsidP="00D435FA">
      <w:pPr>
        <w:rPr>
          <w:sz w:val="28"/>
          <w:szCs w:val="28"/>
        </w:rPr>
      </w:pPr>
      <w:r w:rsidRPr="00D435FA">
        <w:rPr>
          <w:sz w:val="28"/>
          <w:szCs w:val="28"/>
        </w:rPr>
        <w:lastRenderedPageBreak/>
        <w:t>3.</w:t>
      </w:r>
      <w:r w:rsidRPr="00D435F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вул.Забава, дачний кооператив «Дружба» ділянка №3 (к/н 4610160300:07:002:0409) у м.Винники.</w:t>
      </w:r>
    </w:p>
    <w:p w14:paraId="6D6B2E13" w14:textId="77777777" w:rsidR="00D435FA" w:rsidRPr="00D435FA" w:rsidRDefault="00D435FA" w:rsidP="00D435FA">
      <w:pPr>
        <w:rPr>
          <w:sz w:val="28"/>
          <w:szCs w:val="28"/>
        </w:rPr>
      </w:pPr>
      <w:r w:rsidRPr="00D435FA">
        <w:rPr>
          <w:sz w:val="28"/>
          <w:szCs w:val="28"/>
        </w:rPr>
        <w:t>4.</w:t>
      </w:r>
      <w:r w:rsidRPr="00D435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D37F72" w14:textId="77777777" w:rsidR="00D435FA" w:rsidRPr="00D435FA" w:rsidRDefault="00D435FA" w:rsidP="00D435FA">
      <w:pPr>
        <w:rPr>
          <w:sz w:val="28"/>
          <w:szCs w:val="28"/>
        </w:rPr>
      </w:pPr>
    </w:p>
    <w:p w14:paraId="23CD0BA9" w14:textId="77777777" w:rsidR="00D435FA" w:rsidRPr="00D435FA" w:rsidRDefault="00D435FA" w:rsidP="00D435FA">
      <w:pPr>
        <w:rPr>
          <w:sz w:val="28"/>
          <w:szCs w:val="28"/>
        </w:rPr>
      </w:pPr>
    </w:p>
    <w:p w14:paraId="01C471E0" w14:textId="0C4524AB" w:rsidR="00213958" w:rsidRPr="006F2805" w:rsidRDefault="00D435FA" w:rsidP="00D435FA">
      <w:pPr>
        <w:rPr>
          <w:sz w:val="28"/>
          <w:szCs w:val="28"/>
        </w:rPr>
      </w:pPr>
      <w:r w:rsidRPr="00D435FA">
        <w:rPr>
          <w:sz w:val="28"/>
          <w:szCs w:val="28"/>
        </w:rPr>
        <w:t>Міський  голова</w:t>
      </w:r>
      <w:r w:rsidRPr="00D435FA">
        <w:rPr>
          <w:sz w:val="28"/>
          <w:szCs w:val="28"/>
        </w:rPr>
        <w:tab/>
      </w:r>
      <w:r w:rsidRPr="00D435FA">
        <w:rPr>
          <w:sz w:val="28"/>
          <w:szCs w:val="28"/>
        </w:rPr>
        <w:tab/>
      </w:r>
      <w:r w:rsidRPr="00D435FA">
        <w:rPr>
          <w:sz w:val="28"/>
          <w:szCs w:val="28"/>
        </w:rPr>
        <w:tab/>
      </w:r>
      <w:r w:rsidRPr="00D435FA">
        <w:rPr>
          <w:sz w:val="28"/>
          <w:szCs w:val="28"/>
        </w:rPr>
        <w:tab/>
      </w:r>
      <w:r w:rsidRPr="00D435FA">
        <w:rPr>
          <w:sz w:val="28"/>
          <w:szCs w:val="28"/>
        </w:rPr>
        <w:tab/>
      </w:r>
      <w:r w:rsidRPr="00D435FA">
        <w:rPr>
          <w:sz w:val="28"/>
          <w:szCs w:val="28"/>
        </w:rPr>
        <w:tab/>
        <w:t xml:space="preserve">                       </w:t>
      </w:r>
      <w:r w:rsidRPr="00D435FA">
        <w:rPr>
          <w:sz w:val="28"/>
          <w:szCs w:val="28"/>
        </w:rPr>
        <w:tab/>
        <w:t>В.Л.Квурт</w:t>
      </w:r>
      <w:r w:rsidRPr="00D435F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04441" w14:textId="77777777" w:rsidR="00CA5C95" w:rsidRDefault="00CA5C95">
      <w:r>
        <w:separator/>
      </w:r>
    </w:p>
  </w:endnote>
  <w:endnote w:type="continuationSeparator" w:id="0">
    <w:p w14:paraId="5E0B03E2" w14:textId="77777777" w:rsidR="00CA5C95" w:rsidRDefault="00CA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402A9" w14:textId="77777777" w:rsidR="00CA5C95" w:rsidRDefault="00CA5C95">
      <w:r>
        <w:separator/>
      </w:r>
    </w:p>
  </w:footnote>
  <w:footnote w:type="continuationSeparator" w:id="0">
    <w:p w14:paraId="6B2B5F23" w14:textId="77777777" w:rsidR="00CA5C95" w:rsidRDefault="00CA5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C95"/>
    <w:rsid w:val="00CB2413"/>
    <w:rsid w:val="00CB2D62"/>
    <w:rsid w:val="00D06C91"/>
    <w:rsid w:val="00D30A86"/>
    <w:rsid w:val="00D42E0A"/>
    <w:rsid w:val="00D435F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B3375-CAFE-4100-A66D-00D361823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1473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2024-05-14T10:19:00Z</dcterms:modified>
</cp:coreProperties>
</file>