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демонтаж літнього майданчика навпроти торгових   павільонів 7 та 8 за адресою вул. Галицька, 18,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23225EB" w14:textId="77777777" w:rsidR="00D324A8" w:rsidRPr="00D324A8" w:rsidRDefault="00D324A8" w:rsidP="00D324A8">
      <w:pPr>
        <w:ind w:firstLine="720"/>
        <w:rPr>
          <w:sz w:val="28"/>
          <w:szCs w:val="28"/>
        </w:rPr>
      </w:pPr>
      <w:r w:rsidRPr="00D324A8">
        <w:rPr>
          <w:sz w:val="28"/>
          <w:szCs w:val="28"/>
        </w:rPr>
        <w:t xml:space="preserve">Відповідно до рішення № 1498 від 27.09.2018 року Винниківської міської ради «Про затвердження Положення про самоврядний контроль за використанням та охороною земель територіальної громади мю Винники», Акту обстеження земельної ділянки № 1 від 12.24.2019 року, керуючись Конституцією України, Земельним кодексом України, Законом  «Про місцеве самоврядування в Україні», Законом України «Про охорону земель», виконавчий комітет Винниківської міської ради – </w:t>
      </w:r>
    </w:p>
    <w:p w14:paraId="28E575B3" w14:textId="77777777" w:rsidR="00D324A8" w:rsidRPr="00D324A8" w:rsidRDefault="00D324A8" w:rsidP="00D324A8">
      <w:pPr>
        <w:rPr>
          <w:sz w:val="28"/>
          <w:szCs w:val="28"/>
        </w:rPr>
      </w:pPr>
    </w:p>
    <w:p w14:paraId="05E118E4" w14:textId="5B90BC54" w:rsidR="00D324A8" w:rsidRDefault="00D324A8" w:rsidP="00D324A8">
      <w:pPr>
        <w:jc w:val="center"/>
        <w:rPr>
          <w:sz w:val="28"/>
          <w:szCs w:val="28"/>
        </w:rPr>
      </w:pPr>
      <w:r w:rsidRPr="00D324A8">
        <w:rPr>
          <w:sz w:val="28"/>
          <w:szCs w:val="28"/>
        </w:rPr>
        <w:t>В И Р І Ш И В :</w:t>
      </w:r>
    </w:p>
    <w:p w14:paraId="5A95BE14" w14:textId="77777777" w:rsidR="00D324A8" w:rsidRPr="00D324A8" w:rsidRDefault="00D324A8" w:rsidP="00D324A8">
      <w:pPr>
        <w:jc w:val="center"/>
        <w:rPr>
          <w:sz w:val="28"/>
          <w:szCs w:val="28"/>
        </w:rPr>
      </w:pPr>
      <w:bookmarkStart w:id="1" w:name="_GoBack"/>
      <w:bookmarkEnd w:id="1"/>
    </w:p>
    <w:p w14:paraId="27849389" w14:textId="77777777" w:rsidR="00D324A8" w:rsidRPr="00D324A8" w:rsidRDefault="00D324A8" w:rsidP="00D324A8">
      <w:pPr>
        <w:rPr>
          <w:sz w:val="28"/>
          <w:szCs w:val="28"/>
        </w:rPr>
      </w:pPr>
      <w:r w:rsidRPr="00D324A8">
        <w:rPr>
          <w:sz w:val="28"/>
          <w:szCs w:val="28"/>
        </w:rPr>
        <w:t>1.</w:t>
      </w:r>
      <w:r w:rsidRPr="00D324A8">
        <w:rPr>
          <w:sz w:val="28"/>
          <w:szCs w:val="28"/>
        </w:rPr>
        <w:tab/>
        <w:t>Демонтувати ліній майданчик навпроти торгових павільйонів №7 та №8 за  адресою  вул Галицька, 18, м. Винники.</w:t>
      </w:r>
    </w:p>
    <w:p w14:paraId="241CA4CB" w14:textId="77777777" w:rsidR="00D324A8" w:rsidRPr="00D324A8" w:rsidRDefault="00D324A8" w:rsidP="00D324A8">
      <w:pPr>
        <w:rPr>
          <w:sz w:val="28"/>
          <w:szCs w:val="28"/>
        </w:rPr>
      </w:pPr>
      <w:r w:rsidRPr="00D324A8">
        <w:rPr>
          <w:sz w:val="28"/>
          <w:szCs w:val="28"/>
        </w:rPr>
        <w:t>2.</w:t>
      </w:r>
      <w:r w:rsidRPr="00D324A8">
        <w:rPr>
          <w:sz w:val="28"/>
          <w:szCs w:val="28"/>
        </w:rPr>
        <w:tab/>
        <w:t xml:space="preserve">ВКП «Добробут» провести демонтаж даного літнього майданчика за рахунок його власника. </w:t>
      </w:r>
    </w:p>
    <w:p w14:paraId="79EAD829" w14:textId="77777777" w:rsidR="00D324A8" w:rsidRPr="00D324A8" w:rsidRDefault="00D324A8" w:rsidP="00D324A8">
      <w:pPr>
        <w:rPr>
          <w:sz w:val="28"/>
          <w:szCs w:val="28"/>
        </w:rPr>
      </w:pPr>
      <w:r w:rsidRPr="00D324A8">
        <w:rPr>
          <w:sz w:val="28"/>
          <w:szCs w:val="28"/>
        </w:rPr>
        <w:t>3.</w:t>
      </w:r>
      <w:r w:rsidRPr="00D324A8">
        <w:rPr>
          <w:sz w:val="28"/>
          <w:szCs w:val="28"/>
        </w:rPr>
        <w:tab/>
        <w:t xml:space="preserve">ВКП «Добробут» повідомити власника про дату  та час демонтажу. </w:t>
      </w:r>
    </w:p>
    <w:p w14:paraId="4173839F" w14:textId="77777777" w:rsidR="00D324A8" w:rsidRPr="00D324A8" w:rsidRDefault="00D324A8" w:rsidP="00D324A8">
      <w:pPr>
        <w:rPr>
          <w:sz w:val="28"/>
          <w:szCs w:val="28"/>
        </w:rPr>
      </w:pPr>
      <w:r w:rsidRPr="00D324A8">
        <w:rPr>
          <w:sz w:val="28"/>
          <w:szCs w:val="28"/>
        </w:rPr>
        <w:t>4.</w:t>
      </w:r>
      <w:r w:rsidRPr="00D324A8">
        <w:rPr>
          <w:sz w:val="28"/>
          <w:szCs w:val="28"/>
        </w:rPr>
        <w:tab/>
        <w:t xml:space="preserve">Контроль за виконанням даного рішення покласти на заступника міського голови з   </w:t>
      </w:r>
    </w:p>
    <w:p w14:paraId="078D45CE" w14:textId="77777777" w:rsidR="00D324A8" w:rsidRPr="00D324A8" w:rsidRDefault="00D324A8" w:rsidP="00D324A8">
      <w:pPr>
        <w:rPr>
          <w:sz w:val="28"/>
          <w:szCs w:val="28"/>
        </w:rPr>
      </w:pPr>
      <w:r w:rsidRPr="00D324A8">
        <w:rPr>
          <w:sz w:val="28"/>
          <w:szCs w:val="28"/>
        </w:rPr>
        <w:t xml:space="preserve">       питань  житлово-комунального господарства  та фінансової політики.</w:t>
      </w:r>
    </w:p>
    <w:p w14:paraId="51BB978C" w14:textId="77777777" w:rsidR="00D324A8" w:rsidRPr="00D324A8" w:rsidRDefault="00D324A8" w:rsidP="00D324A8">
      <w:pPr>
        <w:rPr>
          <w:sz w:val="28"/>
          <w:szCs w:val="28"/>
        </w:rPr>
      </w:pPr>
    </w:p>
    <w:p w14:paraId="24B1BA0A" w14:textId="77777777" w:rsidR="00D324A8" w:rsidRPr="00D324A8" w:rsidRDefault="00D324A8" w:rsidP="00D324A8">
      <w:pPr>
        <w:rPr>
          <w:sz w:val="28"/>
          <w:szCs w:val="28"/>
        </w:rPr>
      </w:pPr>
    </w:p>
    <w:p w14:paraId="01C471E0" w14:textId="513AE5DA" w:rsidR="00213958" w:rsidRPr="006F2805" w:rsidRDefault="00D324A8" w:rsidP="00D324A8">
      <w:pPr>
        <w:rPr>
          <w:sz w:val="28"/>
          <w:szCs w:val="28"/>
        </w:rPr>
      </w:pPr>
      <w:r w:rsidRPr="00D324A8">
        <w:rPr>
          <w:sz w:val="28"/>
          <w:szCs w:val="28"/>
        </w:rPr>
        <w:t xml:space="preserve">  Міський голова</w:t>
      </w:r>
      <w:r w:rsidRPr="00D324A8">
        <w:rPr>
          <w:sz w:val="28"/>
          <w:szCs w:val="28"/>
        </w:rPr>
        <w:tab/>
      </w:r>
      <w:r w:rsidRPr="00D324A8">
        <w:rPr>
          <w:sz w:val="28"/>
          <w:szCs w:val="28"/>
        </w:rPr>
        <w:tab/>
      </w:r>
      <w:r w:rsidRPr="00D324A8">
        <w:rPr>
          <w:sz w:val="28"/>
          <w:szCs w:val="28"/>
        </w:rPr>
        <w:tab/>
      </w:r>
      <w:r w:rsidRPr="00D324A8">
        <w:rPr>
          <w:sz w:val="28"/>
          <w:szCs w:val="28"/>
        </w:rPr>
        <w:tab/>
        <w:t xml:space="preserve">                  </w:t>
      </w:r>
      <w:r w:rsidRPr="00D324A8">
        <w:rPr>
          <w:sz w:val="28"/>
          <w:szCs w:val="28"/>
        </w:rPr>
        <w:tab/>
      </w:r>
      <w:r w:rsidRPr="00D324A8">
        <w:rPr>
          <w:sz w:val="28"/>
          <w:szCs w:val="28"/>
        </w:rPr>
        <w:tab/>
        <w:t xml:space="preserve">                   В.Л.Квурт    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11DF74" w14:textId="77777777" w:rsidR="00571BA0" w:rsidRDefault="00571BA0">
      <w:r>
        <w:separator/>
      </w:r>
    </w:p>
  </w:endnote>
  <w:endnote w:type="continuationSeparator" w:id="0">
    <w:p w14:paraId="073C44A3" w14:textId="77777777" w:rsidR="00571BA0" w:rsidRDefault="00571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413F19" w14:textId="77777777" w:rsidR="00571BA0" w:rsidRDefault="00571BA0">
      <w:r>
        <w:separator/>
      </w:r>
    </w:p>
  </w:footnote>
  <w:footnote w:type="continuationSeparator" w:id="0">
    <w:p w14:paraId="28F9B432" w14:textId="77777777" w:rsidR="00571BA0" w:rsidRDefault="00571B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1BA0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24A8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9F9B9E-2C93-4B12-BE9D-6B8D10D4C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870</Words>
  <Characters>497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2024-05-14T10:30:00Z</dcterms:modified>
</cp:coreProperties>
</file>