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відкритої автостоянки на 34 м/місця з двома транформаторними підстанціями дитячо-юнацького спортивного табору на земельній ділянці по вул. Б.Хмельницького, 9                              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BCF859" w14:textId="77777777" w:rsidR="000101A7" w:rsidRPr="000101A7" w:rsidRDefault="000101A7" w:rsidP="000101A7">
      <w:pPr>
        <w:ind w:firstLine="720"/>
        <w:rPr>
          <w:sz w:val="28"/>
          <w:szCs w:val="28"/>
        </w:rPr>
      </w:pPr>
      <w:r w:rsidRPr="000101A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3B9041E1" w14:textId="77777777" w:rsidR="000101A7" w:rsidRPr="000101A7" w:rsidRDefault="000101A7" w:rsidP="000101A7">
      <w:pPr>
        <w:rPr>
          <w:sz w:val="28"/>
          <w:szCs w:val="28"/>
        </w:rPr>
      </w:pPr>
      <w:r w:rsidRPr="000101A7">
        <w:rPr>
          <w:sz w:val="28"/>
          <w:szCs w:val="28"/>
        </w:rPr>
        <w:t xml:space="preserve"> </w:t>
      </w:r>
    </w:p>
    <w:p w14:paraId="283C1C85" w14:textId="77777777" w:rsidR="000101A7" w:rsidRPr="000101A7" w:rsidRDefault="000101A7" w:rsidP="000101A7">
      <w:pPr>
        <w:jc w:val="center"/>
        <w:rPr>
          <w:sz w:val="28"/>
          <w:szCs w:val="28"/>
        </w:rPr>
      </w:pPr>
      <w:bookmarkStart w:id="1" w:name="_GoBack"/>
      <w:bookmarkEnd w:id="1"/>
      <w:r w:rsidRPr="000101A7">
        <w:rPr>
          <w:sz w:val="28"/>
          <w:szCs w:val="28"/>
        </w:rPr>
        <w:t>ВИРІШИВ:</w:t>
      </w:r>
    </w:p>
    <w:p w14:paraId="251EF49B" w14:textId="77777777" w:rsidR="000101A7" w:rsidRPr="000101A7" w:rsidRDefault="000101A7" w:rsidP="000101A7">
      <w:pPr>
        <w:rPr>
          <w:sz w:val="28"/>
          <w:szCs w:val="28"/>
        </w:rPr>
      </w:pPr>
    </w:p>
    <w:p w14:paraId="2F9AB36E" w14:textId="77777777" w:rsidR="000101A7" w:rsidRPr="000101A7" w:rsidRDefault="000101A7" w:rsidP="000101A7">
      <w:pPr>
        <w:rPr>
          <w:sz w:val="28"/>
          <w:szCs w:val="28"/>
        </w:rPr>
      </w:pPr>
      <w:r w:rsidRPr="000101A7">
        <w:rPr>
          <w:sz w:val="28"/>
          <w:szCs w:val="28"/>
        </w:rPr>
        <w:t>1.</w:t>
      </w:r>
      <w:r w:rsidRPr="000101A7">
        <w:rPr>
          <w:sz w:val="28"/>
          <w:szCs w:val="28"/>
        </w:rPr>
        <w:tab/>
        <w:t xml:space="preserve">Надати ТзОВ «Академія футболу» містобудівні умови та обмеження на проектування та будівництво відкритої автостоянки на 34 м/місця з двома транформаторними підстанціями дитячо-юнацького спортивного табору на земельній ділянці по вул. Б.Хмельницького, 9 (к/н 4610160300:07:001:0083) у м.Винники </w:t>
      </w:r>
    </w:p>
    <w:p w14:paraId="5CE2439F" w14:textId="77777777" w:rsidR="000101A7" w:rsidRPr="000101A7" w:rsidRDefault="000101A7" w:rsidP="000101A7">
      <w:pPr>
        <w:rPr>
          <w:sz w:val="28"/>
          <w:szCs w:val="28"/>
        </w:rPr>
      </w:pPr>
      <w:r w:rsidRPr="000101A7">
        <w:rPr>
          <w:sz w:val="28"/>
          <w:szCs w:val="28"/>
        </w:rPr>
        <w:t>2.</w:t>
      </w:r>
      <w:r w:rsidRPr="000101A7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відкритої автостоянки на 34 м/місця з двома транформаторними підстанціями дитячо-юнацького спортивного табору на земельній ділянці по вул. Б.Хмельницького, 9 (к/н 4610160300:07:001:0083) у м.Винники</w:t>
      </w:r>
    </w:p>
    <w:p w14:paraId="6F492198" w14:textId="77777777" w:rsidR="000101A7" w:rsidRPr="000101A7" w:rsidRDefault="000101A7" w:rsidP="000101A7">
      <w:pPr>
        <w:rPr>
          <w:sz w:val="28"/>
          <w:szCs w:val="28"/>
        </w:rPr>
      </w:pPr>
      <w:r w:rsidRPr="000101A7">
        <w:rPr>
          <w:sz w:val="28"/>
          <w:szCs w:val="28"/>
        </w:rPr>
        <w:lastRenderedPageBreak/>
        <w:t>3.</w:t>
      </w:r>
      <w:r w:rsidRPr="000101A7">
        <w:rPr>
          <w:sz w:val="28"/>
          <w:szCs w:val="28"/>
        </w:rPr>
        <w:tab/>
        <w:t>Зобов’язати ТзОВ «Академія футболу»:</w:t>
      </w:r>
    </w:p>
    <w:p w14:paraId="639AC791" w14:textId="77777777" w:rsidR="000101A7" w:rsidRPr="000101A7" w:rsidRDefault="000101A7" w:rsidP="000101A7">
      <w:pPr>
        <w:rPr>
          <w:sz w:val="28"/>
          <w:szCs w:val="28"/>
        </w:rPr>
      </w:pPr>
      <w:r w:rsidRPr="000101A7">
        <w:rPr>
          <w:sz w:val="28"/>
          <w:szCs w:val="28"/>
        </w:rPr>
        <w:t>3.1.</w:t>
      </w:r>
      <w:r w:rsidRPr="000101A7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3E6EF8D" w14:textId="77777777" w:rsidR="000101A7" w:rsidRPr="000101A7" w:rsidRDefault="000101A7" w:rsidP="000101A7">
      <w:pPr>
        <w:rPr>
          <w:sz w:val="28"/>
          <w:szCs w:val="28"/>
        </w:rPr>
      </w:pPr>
      <w:r w:rsidRPr="000101A7">
        <w:rPr>
          <w:sz w:val="28"/>
          <w:szCs w:val="28"/>
        </w:rPr>
        <w:t>3.2.</w:t>
      </w:r>
      <w:r w:rsidRPr="000101A7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D80C0F4" w14:textId="77777777" w:rsidR="000101A7" w:rsidRPr="000101A7" w:rsidRDefault="000101A7" w:rsidP="000101A7">
      <w:pPr>
        <w:rPr>
          <w:sz w:val="28"/>
          <w:szCs w:val="28"/>
        </w:rPr>
      </w:pPr>
      <w:r w:rsidRPr="000101A7">
        <w:rPr>
          <w:sz w:val="28"/>
          <w:szCs w:val="28"/>
        </w:rPr>
        <w:t>3.3.</w:t>
      </w:r>
      <w:r w:rsidRPr="000101A7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1F77041E" w14:textId="77777777" w:rsidR="000101A7" w:rsidRPr="000101A7" w:rsidRDefault="000101A7" w:rsidP="000101A7">
      <w:pPr>
        <w:rPr>
          <w:sz w:val="28"/>
          <w:szCs w:val="28"/>
        </w:rPr>
      </w:pPr>
      <w:r w:rsidRPr="000101A7">
        <w:rPr>
          <w:sz w:val="28"/>
          <w:szCs w:val="28"/>
        </w:rPr>
        <w:t>3.4.</w:t>
      </w:r>
      <w:r w:rsidRPr="000101A7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3E5C492" w14:textId="77777777" w:rsidR="000101A7" w:rsidRPr="000101A7" w:rsidRDefault="000101A7" w:rsidP="000101A7">
      <w:pPr>
        <w:rPr>
          <w:sz w:val="28"/>
          <w:szCs w:val="28"/>
        </w:rPr>
      </w:pPr>
    </w:p>
    <w:p w14:paraId="10B2EE6F" w14:textId="77777777" w:rsidR="000101A7" w:rsidRPr="000101A7" w:rsidRDefault="000101A7" w:rsidP="000101A7">
      <w:pPr>
        <w:rPr>
          <w:sz w:val="28"/>
          <w:szCs w:val="28"/>
        </w:rPr>
      </w:pPr>
    </w:p>
    <w:p w14:paraId="3B71C030" w14:textId="77777777" w:rsidR="000101A7" w:rsidRPr="000101A7" w:rsidRDefault="000101A7" w:rsidP="000101A7">
      <w:pPr>
        <w:rPr>
          <w:sz w:val="28"/>
          <w:szCs w:val="28"/>
        </w:rPr>
      </w:pPr>
    </w:p>
    <w:p w14:paraId="15E6BD31" w14:textId="77777777" w:rsidR="000101A7" w:rsidRPr="000101A7" w:rsidRDefault="000101A7" w:rsidP="000101A7">
      <w:pPr>
        <w:rPr>
          <w:sz w:val="28"/>
          <w:szCs w:val="28"/>
        </w:rPr>
      </w:pPr>
      <w:r w:rsidRPr="000101A7">
        <w:rPr>
          <w:sz w:val="28"/>
          <w:szCs w:val="28"/>
        </w:rPr>
        <w:t>3.5.</w:t>
      </w:r>
      <w:r w:rsidRPr="000101A7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4FF4CCC7" w14:textId="77777777" w:rsidR="000101A7" w:rsidRPr="000101A7" w:rsidRDefault="000101A7" w:rsidP="000101A7">
      <w:pPr>
        <w:rPr>
          <w:sz w:val="28"/>
          <w:szCs w:val="28"/>
        </w:rPr>
      </w:pPr>
      <w:r w:rsidRPr="000101A7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D60CF2C" w14:textId="77777777" w:rsidR="000101A7" w:rsidRPr="000101A7" w:rsidRDefault="000101A7" w:rsidP="000101A7">
      <w:pPr>
        <w:rPr>
          <w:sz w:val="28"/>
          <w:szCs w:val="28"/>
        </w:rPr>
      </w:pPr>
      <w:r w:rsidRPr="000101A7">
        <w:rPr>
          <w:sz w:val="28"/>
          <w:szCs w:val="28"/>
        </w:rPr>
        <w:t>3.6.</w:t>
      </w:r>
      <w:r w:rsidRPr="000101A7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05F8C5DF" w14:textId="77777777" w:rsidR="000101A7" w:rsidRPr="000101A7" w:rsidRDefault="000101A7" w:rsidP="000101A7">
      <w:pPr>
        <w:rPr>
          <w:sz w:val="28"/>
          <w:szCs w:val="28"/>
        </w:rPr>
      </w:pPr>
      <w:r w:rsidRPr="000101A7">
        <w:rPr>
          <w:sz w:val="28"/>
          <w:szCs w:val="28"/>
        </w:rPr>
        <w:t>3.7.</w:t>
      </w:r>
      <w:r w:rsidRPr="000101A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3CBAB4B" w14:textId="77777777" w:rsidR="000101A7" w:rsidRPr="000101A7" w:rsidRDefault="000101A7" w:rsidP="000101A7">
      <w:pPr>
        <w:rPr>
          <w:sz w:val="28"/>
          <w:szCs w:val="28"/>
        </w:rPr>
      </w:pPr>
      <w:r w:rsidRPr="000101A7">
        <w:rPr>
          <w:sz w:val="28"/>
          <w:szCs w:val="28"/>
        </w:rPr>
        <w:t>4.</w:t>
      </w:r>
      <w:r w:rsidRPr="000101A7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27772753" w14:textId="77777777" w:rsidR="000101A7" w:rsidRPr="000101A7" w:rsidRDefault="000101A7" w:rsidP="000101A7">
      <w:pPr>
        <w:rPr>
          <w:sz w:val="28"/>
          <w:szCs w:val="28"/>
        </w:rPr>
      </w:pPr>
      <w:r w:rsidRPr="000101A7">
        <w:rPr>
          <w:sz w:val="28"/>
          <w:szCs w:val="28"/>
        </w:rPr>
        <w:t>5.</w:t>
      </w:r>
      <w:r w:rsidRPr="000101A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12C7525" w14:textId="77777777" w:rsidR="000101A7" w:rsidRPr="000101A7" w:rsidRDefault="000101A7" w:rsidP="000101A7">
      <w:pPr>
        <w:rPr>
          <w:sz w:val="28"/>
          <w:szCs w:val="28"/>
        </w:rPr>
      </w:pPr>
    </w:p>
    <w:p w14:paraId="4196C5B0" w14:textId="77777777" w:rsidR="000101A7" w:rsidRPr="000101A7" w:rsidRDefault="000101A7" w:rsidP="000101A7">
      <w:pPr>
        <w:rPr>
          <w:sz w:val="28"/>
          <w:szCs w:val="28"/>
        </w:rPr>
      </w:pPr>
    </w:p>
    <w:p w14:paraId="502AC216" w14:textId="77777777" w:rsidR="000101A7" w:rsidRPr="000101A7" w:rsidRDefault="000101A7" w:rsidP="000101A7">
      <w:pPr>
        <w:rPr>
          <w:sz w:val="28"/>
          <w:szCs w:val="28"/>
        </w:rPr>
      </w:pPr>
    </w:p>
    <w:p w14:paraId="136494F8" w14:textId="77777777" w:rsidR="000101A7" w:rsidRPr="000101A7" w:rsidRDefault="000101A7" w:rsidP="000101A7">
      <w:pPr>
        <w:rPr>
          <w:sz w:val="28"/>
          <w:szCs w:val="28"/>
        </w:rPr>
      </w:pPr>
    </w:p>
    <w:p w14:paraId="14B3B2CE" w14:textId="77777777" w:rsidR="000101A7" w:rsidRPr="000101A7" w:rsidRDefault="000101A7" w:rsidP="000101A7">
      <w:pPr>
        <w:rPr>
          <w:sz w:val="28"/>
          <w:szCs w:val="28"/>
        </w:rPr>
      </w:pPr>
    </w:p>
    <w:p w14:paraId="4CDF51F7" w14:textId="77777777" w:rsidR="000101A7" w:rsidRPr="000101A7" w:rsidRDefault="000101A7" w:rsidP="000101A7">
      <w:pPr>
        <w:rPr>
          <w:sz w:val="28"/>
          <w:szCs w:val="28"/>
        </w:rPr>
      </w:pPr>
      <w:r w:rsidRPr="000101A7">
        <w:rPr>
          <w:sz w:val="28"/>
          <w:szCs w:val="28"/>
        </w:rPr>
        <w:t>Міський  голова</w:t>
      </w:r>
      <w:r w:rsidRPr="000101A7">
        <w:rPr>
          <w:sz w:val="28"/>
          <w:szCs w:val="28"/>
        </w:rPr>
        <w:tab/>
      </w:r>
      <w:r w:rsidRPr="000101A7">
        <w:rPr>
          <w:sz w:val="28"/>
          <w:szCs w:val="28"/>
        </w:rPr>
        <w:tab/>
      </w:r>
      <w:r w:rsidRPr="000101A7">
        <w:rPr>
          <w:sz w:val="28"/>
          <w:szCs w:val="28"/>
        </w:rPr>
        <w:tab/>
      </w:r>
      <w:r w:rsidRPr="000101A7">
        <w:rPr>
          <w:sz w:val="28"/>
          <w:szCs w:val="28"/>
        </w:rPr>
        <w:tab/>
      </w:r>
      <w:r w:rsidRPr="000101A7">
        <w:rPr>
          <w:sz w:val="28"/>
          <w:szCs w:val="28"/>
        </w:rPr>
        <w:tab/>
      </w:r>
      <w:r w:rsidRPr="000101A7">
        <w:rPr>
          <w:sz w:val="28"/>
          <w:szCs w:val="28"/>
        </w:rPr>
        <w:tab/>
        <w:t xml:space="preserve">                    </w:t>
      </w:r>
      <w:r w:rsidRPr="000101A7">
        <w:rPr>
          <w:sz w:val="28"/>
          <w:szCs w:val="28"/>
        </w:rPr>
        <w:tab/>
        <w:t xml:space="preserve">   </w:t>
      </w:r>
      <w:r w:rsidRPr="000101A7">
        <w:rPr>
          <w:sz w:val="28"/>
          <w:szCs w:val="28"/>
        </w:rPr>
        <w:tab/>
        <w:t>В.Л.Квурт</w:t>
      </w:r>
      <w:r w:rsidRPr="000101A7">
        <w:rPr>
          <w:sz w:val="28"/>
          <w:szCs w:val="28"/>
        </w:rPr>
        <w:tab/>
      </w:r>
    </w:p>
    <w:p w14:paraId="2E58555C" w14:textId="77777777" w:rsidR="000101A7" w:rsidRPr="000101A7" w:rsidRDefault="000101A7" w:rsidP="000101A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5546B" w14:textId="77777777" w:rsidR="009D408E" w:rsidRDefault="009D408E">
      <w:r>
        <w:separator/>
      </w:r>
    </w:p>
  </w:endnote>
  <w:endnote w:type="continuationSeparator" w:id="0">
    <w:p w14:paraId="0A539A1A" w14:textId="77777777" w:rsidR="009D408E" w:rsidRDefault="009D4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02B550" w14:textId="77777777" w:rsidR="009D408E" w:rsidRDefault="009D408E">
      <w:r>
        <w:separator/>
      </w:r>
    </w:p>
  </w:footnote>
  <w:footnote w:type="continuationSeparator" w:id="0">
    <w:p w14:paraId="495B6EDB" w14:textId="77777777" w:rsidR="009D408E" w:rsidRDefault="009D40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01A7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408E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574CC-B684-4663-AA9F-A0E0D10BA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2013</Words>
  <Characters>1148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2024-05-14T10:33:00Z</dcterms:modified>
</cp:coreProperties>
</file>